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6356" w14:textId="4F70B9C8" w:rsidR="00E74805" w:rsidRPr="00520D21" w:rsidRDefault="00E74805" w:rsidP="00520D21">
      <w:pPr>
        <w:spacing w:after="0"/>
        <w:jc w:val="center"/>
        <w:rPr>
          <w:b/>
          <w:sz w:val="32"/>
          <w:szCs w:val="32"/>
        </w:rPr>
      </w:pPr>
      <w:r w:rsidRPr="00520D21">
        <w:rPr>
          <w:b/>
          <w:sz w:val="32"/>
          <w:szCs w:val="32"/>
        </w:rPr>
        <w:t>Committee on Privilege and Tenure at UCR</w:t>
      </w:r>
    </w:p>
    <w:p w14:paraId="3A6BBD39" w14:textId="77777777" w:rsidR="00E74805" w:rsidRDefault="00E74805" w:rsidP="00520D21">
      <w:pPr>
        <w:spacing w:after="0"/>
        <w:jc w:val="center"/>
        <w:rPr>
          <w:b/>
          <w:sz w:val="32"/>
          <w:szCs w:val="32"/>
        </w:rPr>
      </w:pPr>
      <w:r w:rsidRPr="00520D21">
        <w:rPr>
          <w:b/>
          <w:sz w:val="32"/>
          <w:szCs w:val="32"/>
        </w:rPr>
        <w:t>Grievance Form</w:t>
      </w:r>
    </w:p>
    <w:p w14:paraId="156CF03D" w14:textId="77777777" w:rsidR="00276A51" w:rsidRPr="00520D21" w:rsidRDefault="00276A51" w:rsidP="00520D21">
      <w:pPr>
        <w:spacing w:after="0"/>
        <w:jc w:val="center"/>
        <w:rPr>
          <w:b/>
          <w:sz w:val="32"/>
          <w:szCs w:val="32"/>
        </w:rPr>
      </w:pPr>
    </w:p>
    <w:tbl>
      <w:tblPr>
        <w:tblW w:w="11430" w:type="dxa"/>
        <w:tblInd w:w="-293" w:type="dxa"/>
        <w:tblBorders>
          <w:top w:val="single" w:sz="18" w:space="0" w:color="000000"/>
          <w:left w:val="single" w:sz="18" w:space="0" w:color="000000"/>
          <w:bottom w:val="single" w:sz="18" w:space="0" w:color="000000"/>
          <w:right w:val="single" w:sz="18" w:space="0" w:color="000000"/>
          <w:insideH w:val="single" w:sz="18" w:space="0" w:color="000000"/>
          <w:insideV w:val="single" w:sz="8" w:space="0" w:color="000000"/>
        </w:tblBorders>
        <w:tblLook w:val="04A0" w:firstRow="1" w:lastRow="0" w:firstColumn="1" w:lastColumn="0" w:noHBand="0" w:noVBand="1"/>
      </w:tblPr>
      <w:tblGrid>
        <w:gridCol w:w="6091"/>
        <w:gridCol w:w="5339"/>
      </w:tblGrid>
      <w:tr w:rsidR="008950C2" w:rsidRPr="008950C2" w14:paraId="55754124" w14:textId="77777777" w:rsidTr="00276A51">
        <w:tc>
          <w:tcPr>
            <w:tcW w:w="5952" w:type="dxa"/>
          </w:tcPr>
          <w:p w14:paraId="1E0A83DD" w14:textId="77777777" w:rsidR="00535EF2" w:rsidRDefault="00183A2A" w:rsidP="000D1132">
            <w:pPr>
              <w:rPr>
                <w:rFonts w:cs="Calibri"/>
                <w:bCs/>
                <w:sz w:val="20"/>
                <w:szCs w:val="20"/>
              </w:rPr>
            </w:pPr>
            <w:r w:rsidRPr="00DD650B">
              <w:rPr>
                <w:rFonts w:cs="Calibri"/>
                <w:b/>
                <w:sz w:val="20"/>
                <w:szCs w:val="20"/>
              </w:rPr>
              <w:br/>
            </w:r>
            <w:r w:rsidR="000D1132" w:rsidRPr="00DD650B">
              <w:rPr>
                <w:rFonts w:cs="Calibri"/>
                <w:b/>
                <w:sz w:val="20"/>
                <w:szCs w:val="20"/>
              </w:rPr>
              <w:t xml:space="preserve">Grievance: </w:t>
            </w:r>
            <w:r w:rsidR="002533C1" w:rsidRPr="002533C1">
              <w:rPr>
                <w:rFonts w:cs="Calibri"/>
                <w:bCs/>
                <w:sz w:val="20"/>
                <w:szCs w:val="20"/>
              </w:rPr>
              <w:t xml:space="preserve">Any member of the Academic Senate may grieve to the Divisional Privilege and Tenure Committee that the member's rights or privileges have been violated. </w:t>
            </w:r>
            <w:r w:rsidR="00202B08" w:rsidRPr="00202B08">
              <w:rPr>
                <w:rFonts w:cs="Calibri"/>
                <w:bCs/>
                <w:sz w:val="20"/>
                <w:szCs w:val="20"/>
              </w:rPr>
              <w:t xml:space="preserve">Additionally, non-Senate academic appointees may bring grievances alleging violations of their academic freedom rights to the Privilege and Tenure </w:t>
            </w:r>
            <w:r w:rsidR="00401373">
              <w:rPr>
                <w:rFonts w:cs="Calibri"/>
                <w:bCs/>
                <w:sz w:val="20"/>
                <w:szCs w:val="20"/>
              </w:rPr>
              <w:t>C</w:t>
            </w:r>
            <w:r w:rsidR="00202B08" w:rsidRPr="00202B08">
              <w:rPr>
                <w:rFonts w:cs="Calibri"/>
                <w:bCs/>
                <w:sz w:val="20"/>
                <w:szCs w:val="20"/>
              </w:rPr>
              <w:t>ommittee using the procedures in Senate Bylaw 335. The UCR Academic Personnel Office should be contacted to confirm eligible non-Senate academic titles.</w:t>
            </w:r>
            <w:r w:rsidR="00550632" w:rsidRPr="00DD650B">
              <w:rPr>
                <w:rFonts w:cs="Calibri"/>
                <w:bCs/>
                <w:sz w:val="20"/>
                <w:szCs w:val="20"/>
              </w:rPr>
              <w:t xml:space="preserve"> </w:t>
            </w:r>
          </w:p>
          <w:p w14:paraId="35F9A7FD" w14:textId="4615DEDE" w:rsidR="00550632" w:rsidRPr="00DD650B" w:rsidRDefault="00550632" w:rsidP="000D1132">
            <w:pPr>
              <w:rPr>
                <w:rFonts w:cs="Calibri"/>
                <w:sz w:val="20"/>
                <w:szCs w:val="20"/>
              </w:rPr>
            </w:pPr>
            <w:r w:rsidRPr="00DD650B">
              <w:rPr>
                <w:rFonts w:cs="Calibri"/>
                <w:bCs/>
                <w:sz w:val="20"/>
                <w:szCs w:val="20"/>
              </w:rPr>
              <w:t>A grievance seeks an administrative remedy.</w:t>
            </w:r>
            <w:r w:rsidR="00535EF2">
              <w:rPr>
                <w:rFonts w:cs="Calibri"/>
                <w:bCs/>
                <w:sz w:val="20"/>
                <w:szCs w:val="20"/>
              </w:rPr>
              <w:t xml:space="preserve"> </w:t>
            </w:r>
            <w:r w:rsidRPr="00DD650B">
              <w:rPr>
                <w:rFonts w:cs="Calibri"/>
                <w:bCs/>
                <w:sz w:val="20"/>
                <w:szCs w:val="20"/>
              </w:rPr>
              <w:t xml:space="preserve">The grievance should include what administrative remedies you seek and an explanation how the remedies will </w:t>
            </w:r>
            <w:r w:rsidR="00196895" w:rsidRPr="00DD650B">
              <w:rPr>
                <w:rFonts w:cs="Calibri"/>
                <w:bCs/>
                <w:sz w:val="20"/>
                <w:szCs w:val="20"/>
              </w:rPr>
              <w:t>restore</w:t>
            </w:r>
            <w:r w:rsidRPr="00DD650B">
              <w:rPr>
                <w:rFonts w:cs="Calibri"/>
                <w:bCs/>
                <w:sz w:val="20"/>
                <w:szCs w:val="20"/>
              </w:rPr>
              <w:t xml:space="preserve"> a right or privilege. </w:t>
            </w:r>
            <w:r w:rsidRPr="00DD650B">
              <w:rPr>
                <w:rFonts w:cs="Calibri"/>
                <w:sz w:val="20"/>
                <w:szCs w:val="20"/>
              </w:rPr>
              <w:t xml:space="preserve">While others may be involved in the circumstances that resulted in a violation of your rights, it is not aimed at charging others with wrongdoing </w:t>
            </w:r>
            <w:r w:rsidR="004F6602" w:rsidRPr="00DD650B">
              <w:rPr>
                <w:rFonts w:cs="Calibri"/>
                <w:sz w:val="20"/>
                <w:szCs w:val="20"/>
              </w:rPr>
              <w:t>(cannot initiate discipline).</w:t>
            </w:r>
            <w:r w:rsidR="00A8509D">
              <w:rPr>
                <w:rFonts w:cs="Calibri"/>
                <w:sz w:val="20"/>
                <w:szCs w:val="20"/>
              </w:rPr>
              <w:t xml:space="preserve"> </w:t>
            </w:r>
            <w:r w:rsidR="00A8509D" w:rsidRPr="00DD650B">
              <w:rPr>
                <w:rFonts w:cs="Calibri"/>
                <w:bCs/>
                <w:sz w:val="20"/>
                <w:szCs w:val="20"/>
              </w:rPr>
              <w:t xml:space="preserve">The process is governed by </w:t>
            </w:r>
            <w:hyperlink r:id="rId10" w:anchor="bl335" w:history="1">
              <w:r w:rsidR="00A8509D" w:rsidRPr="00DD650B">
                <w:rPr>
                  <w:rStyle w:val="Hyperlink"/>
                  <w:rFonts w:cs="Calibri"/>
                  <w:bCs/>
                  <w:sz w:val="20"/>
                  <w:szCs w:val="20"/>
                </w:rPr>
                <w:t>Bylaw 335</w:t>
              </w:r>
            </w:hyperlink>
            <w:r w:rsidR="00A8509D" w:rsidRPr="00DD650B">
              <w:rPr>
                <w:rFonts w:cs="Calibri"/>
                <w:bCs/>
                <w:sz w:val="20"/>
                <w:szCs w:val="20"/>
              </w:rPr>
              <w:t>.</w:t>
            </w:r>
          </w:p>
          <w:p w14:paraId="4B267D22" w14:textId="13340F46" w:rsidR="00B64546" w:rsidRPr="00DD650B" w:rsidRDefault="00B64546" w:rsidP="00B64546">
            <w:pPr>
              <w:rPr>
                <w:rFonts w:cs="Calibri"/>
                <w:sz w:val="20"/>
                <w:szCs w:val="20"/>
              </w:rPr>
            </w:pPr>
            <w:r w:rsidRPr="00DD650B">
              <w:rPr>
                <w:rFonts w:cs="Calibri"/>
                <w:b/>
                <w:sz w:val="20"/>
                <w:szCs w:val="20"/>
              </w:rPr>
              <w:t>Before filing a grievance</w:t>
            </w:r>
            <w:r w:rsidRPr="00DD650B">
              <w:rPr>
                <w:rFonts w:cs="Calibri"/>
                <w:sz w:val="20"/>
                <w:szCs w:val="20"/>
              </w:rPr>
              <w:t xml:space="preserve">, faculty should consult the applicable bylaws and procedures listed at the </w:t>
            </w:r>
            <w:hyperlink r:id="rId11" w:history="1">
              <w:r w:rsidRPr="00DD650B">
                <w:rPr>
                  <w:rStyle w:val="Hyperlink"/>
                  <w:rFonts w:cs="Calibri"/>
                  <w:sz w:val="20"/>
                  <w:szCs w:val="20"/>
                </w:rPr>
                <w:t>UCR</w:t>
              </w:r>
              <w:r w:rsidRPr="00DD650B">
                <w:rPr>
                  <w:rStyle w:val="Hyperlink"/>
                  <w:rFonts w:cs="Calibri"/>
                  <w:sz w:val="20"/>
                  <w:szCs w:val="20"/>
                </w:rPr>
                <w:t xml:space="preserve"> </w:t>
              </w:r>
              <w:r w:rsidRPr="00DD650B">
                <w:rPr>
                  <w:rStyle w:val="Hyperlink"/>
                  <w:rFonts w:cs="Calibri"/>
                  <w:sz w:val="20"/>
                  <w:szCs w:val="20"/>
                </w:rPr>
                <w:t>Senate website</w:t>
              </w:r>
            </w:hyperlink>
            <w:r w:rsidRPr="00DD650B">
              <w:rPr>
                <w:rFonts w:cs="Calibri"/>
                <w:sz w:val="20"/>
                <w:szCs w:val="20"/>
              </w:rPr>
              <w:t xml:space="preserve"> (http://www.senate.ucr.edu/about/grievance_disciplinary_procedures).</w:t>
            </w:r>
          </w:p>
          <w:p w14:paraId="1E9B67DB" w14:textId="77777777" w:rsidR="00B64546" w:rsidRPr="00DD650B" w:rsidRDefault="00B64546" w:rsidP="00B64546">
            <w:pPr>
              <w:rPr>
                <w:rFonts w:cs="Calibri"/>
                <w:bCs/>
                <w:sz w:val="20"/>
                <w:szCs w:val="20"/>
              </w:rPr>
            </w:pPr>
            <w:r w:rsidRPr="00DD650B">
              <w:rPr>
                <w:rFonts w:cs="Calibri"/>
                <w:bCs/>
                <w:sz w:val="20"/>
                <w:szCs w:val="20"/>
              </w:rPr>
              <w:t>Before considering the grievance and determining whether a formal evidentiary hearing is warranted, the Committee may require that the grievant shall first exhaust all appropriate administrative avenues of redress. Administrative avenues of redress include, but are not limited to, presentation of the grievance along with a request for an administrative remedy to the department chair, dean, or other appropriate academic administrator with authority to investigate and offer a remedy.</w:t>
            </w:r>
          </w:p>
          <w:p w14:paraId="0A91E907" w14:textId="3D0A7E0C" w:rsidR="008950C2" w:rsidRPr="00DD650B" w:rsidRDefault="00B64546" w:rsidP="004F6602">
            <w:pPr>
              <w:rPr>
                <w:rFonts w:cs="Calibri"/>
                <w:sz w:val="20"/>
                <w:szCs w:val="20"/>
              </w:rPr>
            </w:pPr>
            <w:r w:rsidRPr="00DD650B">
              <w:rPr>
                <w:rFonts w:cs="Calibri"/>
                <w:sz w:val="20"/>
                <w:szCs w:val="20"/>
              </w:rPr>
              <w:t xml:space="preserve">The Committee Analyst can also refer you to a member of the </w:t>
            </w:r>
            <w:hyperlink r:id="rId12" w:history="1">
              <w:r w:rsidRPr="00DD650B">
                <w:rPr>
                  <w:rStyle w:val="Hyperlink"/>
                  <w:rFonts w:cs="Calibri"/>
                  <w:sz w:val="20"/>
                  <w:szCs w:val="20"/>
                </w:rPr>
                <w:t>Grievance Consultation Panel</w:t>
              </w:r>
            </w:hyperlink>
            <w:r w:rsidRPr="00DD650B">
              <w:rPr>
                <w:rFonts w:cs="Calibri"/>
                <w:sz w:val="20"/>
                <w:szCs w:val="20"/>
              </w:rPr>
              <w:t xml:space="preserve"> if you would like to further discuss this process. </w:t>
            </w:r>
            <w:r w:rsidR="00196895" w:rsidRPr="00DD650B">
              <w:rPr>
                <w:rFonts w:cs="Calibri"/>
                <w:sz w:val="20"/>
                <w:szCs w:val="20"/>
              </w:rPr>
              <w:t>M</w:t>
            </w:r>
            <w:r w:rsidRPr="00DD650B">
              <w:rPr>
                <w:rFonts w:cs="Calibri"/>
                <w:sz w:val="20"/>
                <w:szCs w:val="20"/>
              </w:rPr>
              <w:t>embers of this panel are available to each grievant to discuss the claim of violation of rights and privileges and to provide advice on the appropriate procedure to be followed. Panel members do not serve as representatives of any grievant, and they shall maintain full confidentiality to the extent allowable by law. A</w:t>
            </w:r>
            <w:r w:rsidR="00EE6F3C">
              <w:rPr>
                <w:rFonts w:cs="Calibri"/>
                <w:sz w:val="20"/>
                <w:szCs w:val="20"/>
              </w:rPr>
              <w:t xml:space="preserve"> grievant</w:t>
            </w:r>
            <w:r w:rsidRPr="00DD650B">
              <w:rPr>
                <w:rFonts w:cs="Calibri"/>
                <w:sz w:val="20"/>
                <w:szCs w:val="20"/>
              </w:rPr>
              <w:t xml:space="preserve"> may consult with these individuals with the understanding that the grievance will not be disclosed and that the consultation shall not constitute notice of the grievance to the campus or University administration.</w:t>
            </w:r>
          </w:p>
        </w:tc>
        <w:tc>
          <w:tcPr>
            <w:tcW w:w="5478" w:type="dxa"/>
          </w:tcPr>
          <w:p w14:paraId="1518D9DD" w14:textId="3C61CD07" w:rsidR="00B64546" w:rsidRPr="00DD650B" w:rsidRDefault="00183A2A" w:rsidP="00B64546">
            <w:pPr>
              <w:rPr>
                <w:rFonts w:cs="Calibri"/>
                <w:sz w:val="20"/>
                <w:szCs w:val="20"/>
              </w:rPr>
            </w:pPr>
            <w:r w:rsidRPr="00DD650B">
              <w:rPr>
                <w:rFonts w:cs="Calibri"/>
                <w:b/>
                <w:sz w:val="20"/>
                <w:szCs w:val="20"/>
              </w:rPr>
              <w:br/>
            </w:r>
            <w:r w:rsidR="00B64546" w:rsidRPr="00DD650B">
              <w:rPr>
                <w:rFonts w:cs="Calibri"/>
                <w:b/>
                <w:sz w:val="20"/>
                <w:szCs w:val="20"/>
              </w:rPr>
              <w:t xml:space="preserve">Instructions: </w:t>
            </w:r>
            <w:r w:rsidR="00B64546" w:rsidRPr="00DD650B">
              <w:rPr>
                <w:rFonts w:cs="Calibri"/>
                <w:sz w:val="20"/>
                <w:szCs w:val="20"/>
              </w:rPr>
              <w:t>A</w:t>
            </w:r>
            <w:r w:rsidR="00DA74DE">
              <w:rPr>
                <w:rFonts w:cs="Calibri"/>
                <w:sz w:val="20"/>
                <w:szCs w:val="20"/>
              </w:rPr>
              <w:t xml:space="preserve"> grievant</w:t>
            </w:r>
            <w:r w:rsidR="00B64546" w:rsidRPr="00DD650B">
              <w:rPr>
                <w:rFonts w:cs="Calibri"/>
                <w:sz w:val="20"/>
                <w:szCs w:val="20"/>
              </w:rPr>
              <w:t xml:space="preserve"> who decides to file a </w:t>
            </w:r>
            <w:r w:rsidR="00FE3307">
              <w:rPr>
                <w:rFonts w:cs="Calibri"/>
                <w:sz w:val="20"/>
                <w:szCs w:val="20"/>
              </w:rPr>
              <w:t>grievance</w:t>
            </w:r>
            <w:r w:rsidR="00B64546" w:rsidRPr="00DD650B">
              <w:rPr>
                <w:rFonts w:cs="Calibri"/>
                <w:sz w:val="20"/>
                <w:szCs w:val="20"/>
              </w:rPr>
              <w:t xml:space="preserve"> with the UCR Committee on Privilege and Tenure should complete the following form outlining the main points at issue and taking care to give </w:t>
            </w:r>
            <w:r w:rsidR="00B64546" w:rsidRPr="00DD650B">
              <w:rPr>
                <w:rFonts w:cs="Calibri"/>
                <w:i/>
                <w:sz w:val="20"/>
                <w:szCs w:val="20"/>
                <w:u w:val="single"/>
              </w:rPr>
              <w:t>specific</w:t>
            </w:r>
            <w:r w:rsidR="00B64546" w:rsidRPr="00DD650B">
              <w:rPr>
                <w:rFonts w:cs="Calibri"/>
                <w:sz w:val="20"/>
                <w:szCs w:val="20"/>
              </w:rPr>
              <w:t xml:space="preserve"> and </w:t>
            </w:r>
            <w:r w:rsidR="00B64546" w:rsidRPr="00DD650B">
              <w:rPr>
                <w:rFonts w:cs="Calibri"/>
                <w:i/>
                <w:sz w:val="20"/>
                <w:szCs w:val="20"/>
                <w:u w:val="single"/>
              </w:rPr>
              <w:t>concise</w:t>
            </w:r>
            <w:r w:rsidR="00B64546" w:rsidRPr="00DD650B">
              <w:rPr>
                <w:rFonts w:cs="Calibri"/>
                <w:sz w:val="20"/>
                <w:szCs w:val="20"/>
              </w:rPr>
              <w:t xml:space="preserve"> answers. A separate form should be used for each separate grievance. We </w:t>
            </w:r>
            <w:r w:rsidR="00B64546" w:rsidRPr="00DD650B">
              <w:rPr>
                <w:rFonts w:cs="Calibri"/>
                <w:i/>
                <w:sz w:val="20"/>
                <w:szCs w:val="20"/>
              </w:rPr>
              <w:t>recommend</w:t>
            </w:r>
            <w:r w:rsidR="00B64546" w:rsidRPr="00DD650B">
              <w:rPr>
                <w:rFonts w:cs="Calibri"/>
                <w:sz w:val="20"/>
                <w:szCs w:val="20"/>
              </w:rPr>
              <w:t xml:space="preserve"> that you limit your answers to two pages. However, you are welcome to attach any other supporting information and/or evidence in the form of </w:t>
            </w:r>
            <w:r w:rsidR="00B64546" w:rsidRPr="00DD650B">
              <w:rPr>
                <w:rFonts w:cs="Calibri"/>
                <w:i/>
                <w:sz w:val="20"/>
                <w:szCs w:val="20"/>
              </w:rPr>
              <w:t>numbered exhibits</w:t>
            </w:r>
            <w:r w:rsidR="00B64546" w:rsidRPr="00DD650B">
              <w:rPr>
                <w:rFonts w:cs="Calibri"/>
                <w:sz w:val="20"/>
                <w:szCs w:val="20"/>
              </w:rPr>
              <w:t>.</w:t>
            </w:r>
          </w:p>
          <w:p w14:paraId="756AB67E" w14:textId="3A717606" w:rsidR="00B64546" w:rsidRPr="00DD650B" w:rsidRDefault="00B64546" w:rsidP="00B64546">
            <w:pPr>
              <w:rPr>
                <w:rFonts w:cs="Calibri"/>
                <w:sz w:val="20"/>
                <w:szCs w:val="20"/>
              </w:rPr>
            </w:pPr>
            <w:r w:rsidRPr="00DD650B">
              <w:rPr>
                <w:rFonts w:cs="Calibri"/>
                <w:sz w:val="20"/>
                <w:szCs w:val="20"/>
              </w:rPr>
              <w:t xml:space="preserve">Please clearly articulate what faculty rights you allege have been violated. One guide to these rights is available in the </w:t>
            </w:r>
            <w:hyperlink r:id="rId13" w:history="1">
              <w:r w:rsidRPr="00DD650B">
                <w:rPr>
                  <w:rStyle w:val="Hyperlink"/>
                  <w:rFonts w:cs="Calibri"/>
                  <w:sz w:val="20"/>
                  <w:szCs w:val="20"/>
                </w:rPr>
                <w:t>Faculty Code of Conduct, Part I “Professional Rights of Faculty</w:t>
              </w:r>
            </w:hyperlink>
            <w:r w:rsidRPr="00DD650B">
              <w:rPr>
                <w:rFonts w:cs="Calibri"/>
                <w:sz w:val="20"/>
                <w:szCs w:val="20"/>
              </w:rPr>
              <w:t xml:space="preserve">.” If you are grieving a personnel matter, it is only valid if based on a </w:t>
            </w:r>
            <w:r w:rsidRPr="00DD650B">
              <w:rPr>
                <w:rFonts w:cs="Calibri"/>
                <w:i/>
                <w:iCs/>
                <w:sz w:val="20"/>
                <w:szCs w:val="20"/>
              </w:rPr>
              <w:t>procedural violation</w:t>
            </w:r>
            <w:r w:rsidRPr="00DD650B">
              <w:rPr>
                <w:rFonts w:cs="Calibri"/>
                <w:sz w:val="20"/>
                <w:szCs w:val="20"/>
              </w:rPr>
              <w:t xml:space="preserve"> or </w:t>
            </w:r>
            <w:r w:rsidRPr="00DD650B">
              <w:rPr>
                <w:rFonts w:cs="Calibri"/>
                <w:i/>
                <w:iCs/>
                <w:sz w:val="20"/>
                <w:szCs w:val="20"/>
              </w:rPr>
              <w:t>impermissible criteria</w:t>
            </w:r>
            <w:r w:rsidR="00276A51" w:rsidRPr="00DD650B">
              <w:rPr>
                <w:rFonts w:cs="Calibri"/>
                <w:i/>
                <w:iCs/>
                <w:sz w:val="20"/>
                <w:szCs w:val="20"/>
              </w:rPr>
              <w:t>.</w:t>
            </w:r>
          </w:p>
          <w:p w14:paraId="1E288F94" w14:textId="19E7FD5B" w:rsidR="00B64546" w:rsidRPr="00DD650B" w:rsidRDefault="00B64546" w:rsidP="00B64546">
            <w:pPr>
              <w:rPr>
                <w:rFonts w:cs="Calibri"/>
                <w:sz w:val="20"/>
                <w:szCs w:val="20"/>
              </w:rPr>
            </w:pPr>
            <w:r w:rsidRPr="00DD650B">
              <w:rPr>
                <w:rFonts w:cs="Calibri"/>
                <w:sz w:val="20"/>
                <w:szCs w:val="20"/>
              </w:rPr>
              <w:t xml:space="preserve">The Committee may make a determination as to the existence of a </w:t>
            </w:r>
            <w:r w:rsidRPr="00DD650B">
              <w:rPr>
                <w:rFonts w:cs="Calibri"/>
                <w:i/>
                <w:sz w:val="20"/>
                <w:szCs w:val="20"/>
              </w:rPr>
              <w:t>prima facie</w:t>
            </w:r>
            <w:r w:rsidRPr="00DD650B">
              <w:rPr>
                <w:rFonts w:cs="Calibri"/>
                <w:sz w:val="20"/>
                <w:szCs w:val="20"/>
              </w:rPr>
              <w:t xml:space="preserve"> case based </w:t>
            </w:r>
            <w:r w:rsidRPr="00DD650B">
              <w:rPr>
                <w:rFonts w:cs="Calibri"/>
                <w:i/>
                <w:sz w:val="20"/>
                <w:szCs w:val="20"/>
              </w:rPr>
              <w:t>solely</w:t>
            </w:r>
            <w:r w:rsidRPr="00DD650B">
              <w:rPr>
                <w:rFonts w:cs="Calibri"/>
                <w:sz w:val="20"/>
                <w:szCs w:val="20"/>
              </w:rPr>
              <w:t xml:space="preserve"> on the form submitted by the grievant. At the discretion of the Committee, the grievant may be asked to appear before the Committee to provide additional information.</w:t>
            </w:r>
          </w:p>
          <w:p w14:paraId="4752FB08" w14:textId="0BC70943" w:rsidR="000D1132" w:rsidRPr="00DD650B" w:rsidRDefault="007C5664" w:rsidP="00836967">
            <w:pPr>
              <w:rPr>
                <w:rFonts w:cs="Calibri"/>
                <w:sz w:val="20"/>
                <w:szCs w:val="20"/>
              </w:rPr>
            </w:pPr>
            <w:r w:rsidRPr="00DD650B">
              <w:rPr>
                <w:rFonts w:cs="Calibri"/>
                <w:b/>
                <w:sz w:val="20"/>
                <w:szCs w:val="20"/>
              </w:rPr>
              <w:t xml:space="preserve">Please </w:t>
            </w:r>
            <w:r w:rsidR="00DF7344">
              <w:rPr>
                <w:rFonts w:cs="Calibri"/>
                <w:b/>
                <w:sz w:val="20"/>
                <w:szCs w:val="20"/>
              </w:rPr>
              <w:t>submit via email</w:t>
            </w:r>
            <w:r w:rsidRPr="00DD650B">
              <w:rPr>
                <w:rFonts w:cs="Calibri"/>
                <w:sz w:val="20"/>
                <w:szCs w:val="20"/>
              </w:rPr>
              <w:t xml:space="preserve"> the </w:t>
            </w:r>
            <w:r w:rsidRPr="00DD650B">
              <w:rPr>
                <w:rFonts w:cs="Calibri"/>
                <w:b/>
                <w:bCs/>
                <w:sz w:val="20"/>
                <w:szCs w:val="20"/>
              </w:rPr>
              <w:t>completed form</w:t>
            </w:r>
            <w:r w:rsidRPr="00DD650B">
              <w:rPr>
                <w:rFonts w:cs="Calibri"/>
                <w:sz w:val="20"/>
                <w:szCs w:val="20"/>
              </w:rPr>
              <w:t xml:space="preserve"> and supporting documents to: </w:t>
            </w:r>
            <w:r w:rsidR="00196895" w:rsidRPr="00DD650B">
              <w:rPr>
                <w:rFonts w:cs="Calibri"/>
                <w:sz w:val="20"/>
                <w:szCs w:val="20"/>
              </w:rPr>
              <w:br/>
            </w:r>
            <w:r w:rsidR="00476817" w:rsidRPr="00DD650B">
              <w:rPr>
                <w:rFonts w:cs="Calibri"/>
                <w:sz w:val="20"/>
                <w:szCs w:val="20"/>
              </w:rPr>
              <w:br/>
            </w:r>
            <w:r w:rsidR="00DC6605" w:rsidRPr="00DD650B">
              <w:rPr>
                <w:rFonts w:cs="Calibri"/>
                <w:sz w:val="20"/>
                <w:szCs w:val="20"/>
              </w:rPr>
              <w:t xml:space="preserve">P&amp;T </w:t>
            </w:r>
            <w:r w:rsidRPr="00DD650B">
              <w:rPr>
                <w:rFonts w:cs="Calibri"/>
                <w:sz w:val="20"/>
                <w:szCs w:val="20"/>
              </w:rPr>
              <w:t>Chair</w:t>
            </w:r>
            <w:r w:rsidR="00D91E76" w:rsidRPr="00DD650B">
              <w:rPr>
                <w:rFonts w:cs="Calibri"/>
                <w:sz w:val="20"/>
                <w:szCs w:val="20"/>
              </w:rPr>
              <w:t xml:space="preserve">, </w:t>
            </w:r>
            <w:hyperlink r:id="rId14" w:history="1">
              <w:r w:rsidRPr="00DD650B">
                <w:rPr>
                  <w:rStyle w:val="Hyperlink"/>
                  <w:rFonts w:cs="Calibri"/>
                  <w:sz w:val="20"/>
                  <w:szCs w:val="20"/>
                </w:rPr>
                <w:t>Committee on Privilege and Tenure</w:t>
              </w:r>
            </w:hyperlink>
            <w:r w:rsidRPr="00DD650B">
              <w:rPr>
                <w:rFonts w:cs="Calibri"/>
                <w:sz w:val="20"/>
                <w:szCs w:val="20"/>
              </w:rPr>
              <w:t xml:space="preserve">, </w:t>
            </w:r>
            <w:r w:rsidR="00DC6605" w:rsidRPr="00DD650B">
              <w:rPr>
                <w:rFonts w:cs="Calibri"/>
                <w:sz w:val="20"/>
                <w:szCs w:val="20"/>
              </w:rPr>
              <w:t xml:space="preserve">c/o P&amp;T Analyst Veronica Quesada, </w:t>
            </w:r>
            <w:hyperlink r:id="rId15" w:history="1">
              <w:r w:rsidR="00DC6605" w:rsidRPr="00DD650B">
                <w:rPr>
                  <w:rStyle w:val="Hyperlink"/>
                  <w:rFonts w:cs="Calibri"/>
                  <w:sz w:val="20"/>
                  <w:szCs w:val="20"/>
                </w:rPr>
                <w:t>veronica.quesada@ucr.edu</w:t>
              </w:r>
            </w:hyperlink>
            <w:r w:rsidR="00196895" w:rsidRPr="00DD650B">
              <w:rPr>
                <w:rFonts w:cs="Calibri"/>
                <w:sz w:val="20"/>
                <w:szCs w:val="20"/>
              </w:rPr>
              <w:t>.</w:t>
            </w:r>
          </w:p>
        </w:tc>
      </w:tr>
    </w:tbl>
    <w:p w14:paraId="0E50D6C0" w14:textId="0EEA85CB" w:rsidR="00276A51" w:rsidRDefault="00276A51">
      <w:pPr>
        <w:rPr>
          <w:rFonts w:ascii="Arial" w:hAnsi="Arial" w:cs="Arial"/>
          <w:b/>
        </w:rPr>
      </w:pPr>
    </w:p>
    <w:p w14:paraId="561B6595" w14:textId="77777777" w:rsidR="00276A51" w:rsidRDefault="00276A51">
      <w:pPr>
        <w:spacing w:after="0" w:line="240" w:lineRule="auto"/>
        <w:rPr>
          <w:rFonts w:ascii="Arial" w:hAnsi="Arial" w:cs="Arial"/>
          <w:b/>
        </w:rPr>
      </w:pPr>
      <w:r>
        <w:rPr>
          <w:rFonts w:ascii="Arial" w:hAnsi="Arial" w:cs="Arial"/>
          <w:b/>
        </w:rPr>
        <w:br w:type="page"/>
      </w:r>
    </w:p>
    <w:p w14:paraId="7E9756D1" w14:textId="77777777" w:rsidR="007D0678" w:rsidRDefault="007D0678">
      <w:pPr>
        <w:rPr>
          <w:rFonts w:ascii="Arial" w:hAnsi="Arial" w:cs="Arial"/>
          <w:b/>
        </w:rPr>
      </w:pPr>
    </w:p>
    <w:p w14:paraId="4E4B40F7" w14:textId="77777777" w:rsidR="007D0678" w:rsidRPr="00276A51" w:rsidRDefault="007D0678" w:rsidP="007D0678">
      <w:pPr>
        <w:pBdr>
          <w:top w:val="single" w:sz="4" w:space="1" w:color="auto"/>
          <w:left w:val="single" w:sz="4" w:space="8" w:color="auto"/>
          <w:bottom w:val="single" w:sz="4" w:space="1" w:color="auto"/>
          <w:right w:val="single" w:sz="4" w:space="3" w:color="auto"/>
        </w:pBdr>
        <w:shd w:val="clear" w:color="auto" w:fill="C0C0C0"/>
        <w:ind w:right="86"/>
        <w:jc w:val="center"/>
        <w:rPr>
          <w:rFonts w:cs="Calibri"/>
          <w:b/>
          <w:sz w:val="24"/>
          <w:szCs w:val="24"/>
        </w:rPr>
      </w:pPr>
      <w:r w:rsidRPr="00276A51">
        <w:rPr>
          <w:rFonts w:cs="Calibri"/>
          <w:b/>
          <w:sz w:val="24"/>
          <w:szCs w:val="24"/>
        </w:rPr>
        <w:t>PLEASE COMPLETE THE FOLLOWING INFORMATION:</w:t>
      </w:r>
    </w:p>
    <w:p w14:paraId="4B58BF55" w14:textId="77777777" w:rsidR="00284B03" w:rsidRPr="00284B03" w:rsidRDefault="00284B03" w:rsidP="00284B03">
      <w:pPr>
        <w:rPr>
          <w:b/>
          <w:bCs/>
        </w:rPr>
      </w:pPr>
      <w:r w:rsidRPr="00284B03">
        <w:rPr>
          <w:b/>
          <w:bCs/>
        </w:rPr>
        <w:t>Grievant Information:</w:t>
      </w:r>
    </w:p>
    <w:p w14:paraId="4F5E1640" w14:textId="0E74CA4D" w:rsidR="00284B03" w:rsidRDefault="00284B03" w:rsidP="00284B03">
      <w:r>
        <w:t>Name/ Title:_________________________________________________________</w:t>
      </w:r>
      <w:r w:rsidR="00276A51">
        <w:t>______________________</w:t>
      </w:r>
    </w:p>
    <w:p w14:paraId="26B109D4" w14:textId="5B591DC5" w:rsidR="00284B03" w:rsidRDefault="00284B03" w:rsidP="00284B03">
      <w:r>
        <w:t>E-mail Address:_______________________________________________________</w:t>
      </w:r>
      <w:r w:rsidR="00276A51">
        <w:t>______________________</w:t>
      </w:r>
    </w:p>
    <w:p w14:paraId="70D2DDB5" w14:textId="063CB459" w:rsidR="00284B03" w:rsidRDefault="00284B03" w:rsidP="00284B03">
      <w:r>
        <w:t>Department/School:___________________________________________________</w:t>
      </w:r>
      <w:r w:rsidR="00276A51">
        <w:t>______________________</w:t>
      </w:r>
    </w:p>
    <w:p w14:paraId="6BAC3BE2" w14:textId="39465AF8" w:rsidR="00276A51" w:rsidRDefault="00284B03" w:rsidP="00284B03">
      <w:r>
        <w:t>Campus Address</w:t>
      </w:r>
      <w:r w:rsidR="00276A51">
        <w:t>:___________________________________________________________________________</w:t>
      </w:r>
    </w:p>
    <w:p w14:paraId="33DA5AD9" w14:textId="019B2E28" w:rsidR="007D0678" w:rsidRDefault="00284B03" w:rsidP="00284B03">
      <w:r>
        <w:t>Telephone Number:____________________________________________________</w:t>
      </w:r>
      <w:r w:rsidR="00276A51">
        <w:t>_____________________</w:t>
      </w:r>
      <w:r w:rsidR="004F6602">
        <w:br/>
      </w:r>
    </w:p>
    <w:p w14:paraId="560E792F" w14:textId="77777777" w:rsidR="004F6602" w:rsidRPr="001E1CFA" w:rsidRDefault="004F6602" w:rsidP="003243F6">
      <w:pPr>
        <w:pBdr>
          <w:top w:val="single" w:sz="4" w:space="1" w:color="auto"/>
          <w:left w:val="single" w:sz="4" w:space="4" w:color="auto"/>
          <w:bottom w:val="single" w:sz="4" w:space="8" w:color="auto"/>
          <w:right w:val="single" w:sz="4" w:space="3" w:color="auto"/>
        </w:pBdr>
        <w:shd w:val="clear" w:color="auto" w:fill="C0C0C0"/>
        <w:ind w:right="86"/>
        <w:jc w:val="center"/>
        <w:rPr>
          <w:rFonts w:ascii="Arial" w:hAnsi="Arial" w:cs="Arial"/>
          <w:b/>
          <w:bCs/>
        </w:rPr>
      </w:pPr>
      <w:r w:rsidRPr="00276A51">
        <w:rPr>
          <w:rFonts w:cs="Calibri"/>
          <w:b/>
          <w:bCs/>
          <w:sz w:val="24"/>
          <w:szCs w:val="24"/>
        </w:rPr>
        <w:t>SIGNATURE</w:t>
      </w:r>
      <w:r>
        <w:rPr>
          <w:rFonts w:ascii="Arial" w:hAnsi="Arial" w:cs="Arial"/>
          <w:b/>
          <w:bCs/>
        </w:rPr>
        <w:t>:</w:t>
      </w:r>
    </w:p>
    <w:p w14:paraId="044BF065" w14:textId="77777777" w:rsidR="004F6602" w:rsidRDefault="004F6602" w:rsidP="004F6602">
      <w:r w:rsidRPr="004F6602">
        <w:rPr>
          <w:b/>
          <w:bCs/>
        </w:rPr>
        <w:t>Certification of the Grievant:</w:t>
      </w:r>
      <w:r>
        <w:t xml:space="preserve"> </w:t>
      </w:r>
      <w:r w:rsidRPr="00284B03">
        <w:t xml:space="preserve">I hereby submit a grievance to the Privilege and Tenure Committee. I have attempted to resolve this matter, but there has been no satisfactory resolution. I certify the grievance(s) stated here, and appended documentation, are true to the best of my knowledge and belief. </w:t>
      </w:r>
    </w:p>
    <w:p w14:paraId="705210E1" w14:textId="0E7F2032" w:rsidR="004F6602" w:rsidRDefault="004F6602" w:rsidP="004F6602">
      <w:r w:rsidRPr="001E1CFA">
        <w:rPr>
          <w:b/>
          <w:bCs/>
        </w:rPr>
        <w:t>Complete</w:t>
      </w:r>
      <w:r w:rsidRPr="00CB0260">
        <w:t xml:space="preserve"> the necessary information on the following page titled “Explanation of Request for Formal Grievance Review.”  </w:t>
      </w:r>
      <w:r w:rsidRPr="001E1CFA">
        <w:rPr>
          <w:b/>
          <w:bCs/>
        </w:rPr>
        <w:t>Sign below</w:t>
      </w:r>
      <w:r w:rsidRPr="00CB0260">
        <w:t xml:space="preserve"> and submit your formal grievance review request to the P</w:t>
      </w:r>
      <w:r w:rsidR="00276A51">
        <w:t>&amp;</w:t>
      </w:r>
      <w:r w:rsidRPr="00CB0260">
        <w:t>T Chair, as noted above.</w:t>
      </w:r>
    </w:p>
    <w:tbl>
      <w:tblPr>
        <w:tblW w:w="10980" w:type="dxa"/>
        <w:tblInd w:w="-203" w:type="dxa"/>
        <w:tblBorders>
          <w:top w:val="single" w:sz="18" w:space="0" w:color="000000"/>
          <w:left w:val="single" w:sz="18" w:space="0" w:color="000000"/>
          <w:bottom w:val="single" w:sz="18" w:space="0" w:color="000000"/>
          <w:right w:val="single" w:sz="18" w:space="0" w:color="000000"/>
          <w:insideH w:val="single" w:sz="18" w:space="0" w:color="000000"/>
          <w:insideV w:val="single" w:sz="8" w:space="0" w:color="000000"/>
        </w:tblBorders>
        <w:tblLook w:val="04A0" w:firstRow="1" w:lastRow="0" w:firstColumn="1" w:lastColumn="0" w:noHBand="0" w:noVBand="1"/>
      </w:tblPr>
      <w:tblGrid>
        <w:gridCol w:w="10980"/>
      </w:tblGrid>
      <w:tr w:rsidR="004F6602" w:rsidRPr="008950C2" w14:paraId="58C55C76" w14:textId="77777777" w:rsidTr="00276A51">
        <w:trPr>
          <w:trHeight w:val="1093"/>
        </w:trPr>
        <w:tc>
          <w:tcPr>
            <w:tcW w:w="10980" w:type="dxa"/>
          </w:tcPr>
          <w:p w14:paraId="175E7ECD" w14:textId="77777777" w:rsidR="004F6602" w:rsidRDefault="004F6602" w:rsidP="0004263C">
            <w:pPr>
              <w:spacing w:after="0"/>
              <w:rPr>
                <w:b/>
                <w:bCs/>
              </w:rPr>
            </w:pPr>
          </w:p>
          <w:p w14:paraId="1F334A14" w14:textId="77777777" w:rsidR="004F6602" w:rsidRDefault="004F6602" w:rsidP="0004263C">
            <w:pPr>
              <w:spacing w:after="0"/>
              <w:rPr>
                <w:b/>
                <w:bCs/>
              </w:rPr>
            </w:pPr>
          </w:p>
          <w:p w14:paraId="0DAD9F4F" w14:textId="1D8CBF44" w:rsidR="004F6602" w:rsidRPr="00520D21" w:rsidRDefault="004F6602" w:rsidP="0004263C">
            <w:pPr>
              <w:spacing w:after="0"/>
            </w:pPr>
            <w:r w:rsidRPr="00284B03">
              <w:rPr>
                <w:b/>
                <w:bCs/>
              </w:rPr>
              <w:t>Grievant Signature</w:t>
            </w:r>
            <w:r>
              <w:rPr>
                <w:b/>
                <w:bCs/>
              </w:rPr>
              <w:t>:</w:t>
            </w:r>
            <w:r w:rsidRPr="00E74805">
              <w:t xml:space="preserve"> _______________________________________________</w:t>
            </w:r>
            <w:r w:rsidR="00276A51">
              <w:t xml:space="preserve">  </w:t>
            </w:r>
            <w:r w:rsidRPr="00284B03">
              <w:rPr>
                <w:b/>
                <w:bCs/>
              </w:rPr>
              <w:t>Date</w:t>
            </w:r>
            <w:r>
              <w:t>:</w:t>
            </w:r>
            <w:r w:rsidRPr="00E74805">
              <w:t>____________________________</w:t>
            </w:r>
            <w:r w:rsidRPr="00E74805">
              <w:br w:type="page"/>
            </w:r>
          </w:p>
        </w:tc>
      </w:tr>
    </w:tbl>
    <w:p w14:paraId="2678EEA4" w14:textId="77777777" w:rsidR="004F6602" w:rsidRDefault="004F6602" w:rsidP="004F6602"/>
    <w:p w14:paraId="414F98AD" w14:textId="77777777" w:rsidR="004F6602" w:rsidRDefault="004F6602">
      <w:pPr>
        <w:spacing w:after="0" w:line="240" w:lineRule="auto"/>
      </w:pPr>
      <w:r>
        <w:br w:type="page"/>
      </w:r>
    </w:p>
    <w:tbl>
      <w:tblPr>
        <w:tblW w:w="513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
        <w:gridCol w:w="10634"/>
      </w:tblGrid>
      <w:tr w:rsidR="007D0678" w:rsidRPr="00220E5A" w14:paraId="157B7AA5" w14:textId="77777777">
        <w:tc>
          <w:tcPr>
            <w:tcW w:w="5000" w:type="pct"/>
            <w:gridSpan w:val="2"/>
            <w:shd w:val="clear" w:color="auto" w:fill="C0C0C0"/>
          </w:tcPr>
          <w:p w14:paraId="442171CF" w14:textId="77777777" w:rsidR="00276A51" w:rsidRDefault="00276A51" w:rsidP="00276A51">
            <w:pPr>
              <w:spacing w:after="0" w:line="240" w:lineRule="auto"/>
              <w:jc w:val="center"/>
              <w:rPr>
                <w:b/>
              </w:rPr>
            </w:pPr>
          </w:p>
          <w:p w14:paraId="7D7BCE22" w14:textId="77777777" w:rsidR="000D1132" w:rsidRDefault="007D0678" w:rsidP="00276A51">
            <w:pPr>
              <w:spacing w:after="0" w:line="240" w:lineRule="auto"/>
              <w:jc w:val="center"/>
              <w:rPr>
                <w:b/>
              </w:rPr>
            </w:pPr>
            <w:r w:rsidRPr="00CB0260">
              <w:rPr>
                <w:b/>
              </w:rPr>
              <w:t>Explanation of Request for Formal Grievance Review</w:t>
            </w:r>
          </w:p>
          <w:p w14:paraId="183A73DC" w14:textId="2435EF13" w:rsidR="00276A51" w:rsidRPr="00CB0260" w:rsidRDefault="00276A51" w:rsidP="00276A51">
            <w:pPr>
              <w:spacing w:after="0" w:line="240" w:lineRule="auto"/>
              <w:jc w:val="center"/>
              <w:rPr>
                <w:b/>
              </w:rPr>
            </w:pPr>
          </w:p>
        </w:tc>
      </w:tr>
      <w:tr w:rsidR="002E4811" w:rsidRPr="00220E5A" w14:paraId="2BBCA533" w14:textId="77777777" w:rsidTr="00276A51">
        <w:tc>
          <w:tcPr>
            <w:tcW w:w="199" w:type="pct"/>
          </w:tcPr>
          <w:p w14:paraId="3D1CB680" w14:textId="77777777" w:rsidR="00220E5A" w:rsidRPr="00220E5A" w:rsidRDefault="00220E5A" w:rsidP="00220E5A">
            <w:pPr>
              <w:spacing w:after="0" w:line="240" w:lineRule="auto"/>
            </w:pPr>
            <w:r w:rsidRPr="00220E5A">
              <w:t>1</w:t>
            </w:r>
          </w:p>
        </w:tc>
        <w:tc>
          <w:tcPr>
            <w:tcW w:w="4801" w:type="pct"/>
          </w:tcPr>
          <w:p w14:paraId="11922CF0" w14:textId="0D4CAA24" w:rsidR="007D0678" w:rsidRPr="008A2FBA" w:rsidRDefault="00220E5A" w:rsidP="00220E5A">
            <w:pPr>
              <w:spacing w:after="0" w:line="240" w:lineRule="auto"/>
              <w:rPr>
                <w:b/>
                <w:bCs/>
              </w:rPr>
            </w:pPr>
            <w:r w:rsidRPr="008A2FBA">
              <w:rPr>
                <w:b/>
                <w:bCs/>
              </w:rPr>
              <w:t>Against whom is the grievance filed</w:t>
            </w:r>
            <w:r w:rsidR="007D0678" w:rsidRPr="008A2FBA">
              <w:rPr>
                <w:b/>
                <w:bCs/>
              </w:rPr>
              <w:t>?</w:t>
            </w:r>
          </w:p>
          <w:p w14:paraId="2FD29DE6" w14:textId="77777777" w:rsidR="00E37D87" w:rsidRPr="00220E5A" w:rsidRDefault="00520D21" w:rsidP="00220E5A">
            <w:pPr>
              <w:spacing w:after="0" w:line="240" w:lineRule="auto"/>
            </w:pPr>
            <w:r>
              <w:fldChar w:fldCharType="begin">
                <w:ffData>
                  <w:name w:val="Text10"/>
                  <w:enabled/>
                  <w:calcOnExit w:val="0"/>
                  <w:textInput/>
                </w:ffData>
              </w:fldChar>
            </w:r>
            <w:bookmarkStart w:id="0"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2BEC8525" w14:textId="77777777" w:rsidR="001E1CFA" w:rsidRPr="00220E5A" w:rsidRDefault="001E1CFA" w:rsidP="00220E5A">
            <w:pPr>
              <w:spacing w:after="0" w:line="240" w:lineRule="auto"/>
            </w:pPr>
          </w:p>
        </w:tc>
      </w:tr>
      <w:tr w:rsidR="00DC6605" w:rsidRPr="00220E5A" w14:paraId="186CC56A" w14:textId="77777777" w:rsidTr="00276A51">
        <w:tc>
          <w:tcPr>
            <w:tcW w:w="199" w:type="pct"/>
          </w:tcPr>
          <w:p w14:paraId="05EC6843" w14:textId="1FDE2530" w:rsidR="00DC6605" w:rsidRPr="00220E5A" w:rsidRDefault="00DC6605" w:rsidP="00220E5A">
            <w:pPr>
              <w:spacing w:after="0" w:line="240" w:lineRule="auto"/>
            </w:pPr>
            <w:r>
              <w:t>2</w:t>
            </w:r>
          </w:p>
        </w:tc>
        <w:tc>
          <w:tcPr>
            <w:tcW w:w="4801" w:type="pct"/>
          </w:tcPr>
          <w:p w14:paraId="0A068DB9" w14:textId="28EA1AE2" w:rsidR="00DC6605" w:rsidRDefault="00DC6605" w:rsidP="00220E5A">
            <w:pPr>
              <w:spacing w:after="0" w:line="240" w:lineRule="auto"/>
            </w:pPr>
            <w:r w:rsidRPr="008A2FBA">
              <w:rPr>
                <w:b/>
                <w:bCs/>
              </w:rPr>
              <w:t xml:space="preserve">What is the nature of your </w:t>
            </w:r>
            <w:r w:rsidR="009C6BAA" w:rsidRPr="008A2FBA">
              <w:rPr>
                <w:b/>
                <w:bCs/>
              </w:rPr>
              <w:t>grievance</w:t>
            </w:r>
            <w:r w:rsidRPr="008A2FBA">
              <w:rPr>
                <w:b/>
                <w:bCs/>
              </w:rPr>
              <w:t>?</w:t>
            </w:r>
            <w:r>
              <w:t xml:space="preserve">  </w:t>
            </w:r>
            <w:r w:rsidR="009C6BAA">
              <w:t xml:space="preserve">(E.g., </w:t>
            </w:r>
            <w:r w:rsidR="00276A51">
              <w:t>merit</w:t>
            </w:r>
            <w:r>
              <w:t xml:space="preserve"> or promotion case; violation of profess</w:t>
            </w:r>
            <w:r w:rsidR="008C2E09">
              <w:t>ional</w:t>
            </w:r>
            <w:r>
              <w:t xml:space="preserve"> rights and privileges as faculty, etc</w:t>
            </w:r>
            <w:r w:rsidR="008A2FBA">
              <w:t>.</w:t>
            </w:r>
            <w:r>
              <w:t>)</w:t>
            </w:r>
          </w:p>
          <w:p w14:paraId="055609B9" w14:textId="77777777" w:rsidR="00276A51" w:rsidRPr="00220E5A" w:rsidRDefault="00276A51" w:rsidP="00276A51">
            <w:pPr>
              <w:spacing w:after="0" w:line="240" w:lineRule="auto"/>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687C13" w14:textId="0371691D" w:rsidR="000D1132" w:rsidRPr="00220E5A" w:rsidRDefault="000D1132" w:rsidP="00220E5A">
            <w:pPr>
              <w:spacing w:after="0" w:line="240" w:lineRule="auto"/>
            </w:pPr>
          </w:p>
        </w:tc>
      </w:tr>
      <w:tr w:rsidR="002E4811" w:rsidRPr="00220E5A" w14:paraId="3D948244" w14:textId="77777777" w:rsidTr="00276A51">
        <w:tc>
          <w:tcPr>
            <w:tcW w:w="199" w:type="pct"/>
          </w:tcPr>
          <w:p w14:paraId="7F1A5750" w14:textId="285F1ECB" w:rsidR="00220E5A" w:rsidRPr="00220E5A" w:rsidRDefault="00DC6605" w:rsidP="00220E5A">
            <w:pPr>
              <w:spacing w:after="0" w:line="240" w:lineRule="auto"/>
            </w:pPr>
            <w:r>
              <w:t>3</w:t>
            </w:r>
          </w:p>
        </w:tc>
        <w:tc>
          <w:tcPr>
            <w:tcW w:w="4801" w:type="pct"/>
          </w:tcPr>
          <w:p w14:paraId="09D6B0B1" w14:textId="37BBF388" w:rsidR="001E1CFA" w:rsidRDefault="001E1CFA" w:rsidP="001E1CFA">
            <w:pPr>
              <w:spacing w:after="0" w:line="240" w:lineRule="auto"/>
            </w:pPr>
            <w:r w:rsidRPr="008A2FBA">
              <w:rPr>
                <w:b/>
                <w:bCs/>
              </w:rPr>
              <w:t xml:space="preserve">What </w:t>
            </w:r>
            <w:r w:rsidRPr="008A2FBA">
              <w:rPr>
                <w:b/>
                <w:bCs/>
                <w:u w:val="single"/>
              </w:rPr>
              <w:t>specific</w:t>
            </w:r>
            <w:r w:rsidRPr="008A2FBA">
              <w:rPr>
                <w:b/>
                <w:bCs/>
              </w:rPr>
              <w:t xml:space="preserve"> and </w:t>
            </w:r>
            <w:r w:rsidRPr="008A2FBA">
              <w:rPr>
                <w:b/>
                <w:bCs/>
                <w:u w:val="single"/>
              </w:rPr>
              <w:t xml:space="preserve">codified </w:t>
            </w:r>
            <w:r w:rsidRPr="008A2FBA">
              <w:rPr>
                <w:b/>
                <w:bCs/>
              </w:rPr>
              <w:t>violations of UC faculty rights and/or procedures are you alleging?</w:t>
            </w:r>
            <w:r>
              <w:rPr>
                <w:b/>
                <w:bCs/>
              </w:rPr>
              <w:t xml:space="preserve"> </w:t>
            </w:r>
            <w:r w:rsidRPr="001E1CFA">
              <w:rPr>
                <w:b/>
                <w:bCs/>
              </w:rPr>
              <w:t>Cite policy titles, code numbers, and provide links where possible.</w:t>
            </w:r>
            <w:r>
              <w:t xml:space="preserve"> (If grieving a personnel case, what were the improper procedures and/or impermissible criteria you allege were used</w:t>
            </w:r>
            <w:r>
              <w:rPr>
                <w:rStyle w:val="FootnoteReference"/>
              </w:rPr>
              <w:footnoteReference w:id="2"/>
            </w:r>
            <w:r>
              <w:t xml:space="preserve">?) </w:t>
            </w:r>
          </w:p>
          <w:p w14:paraId="0C45237C" w14:textId="77777777" w:rsidR="001E1CFA" w:rsidRPr="00220E5A" w:rsidRDefault="001E1CFA" w:rsidP="001E1CFA">
            <w:pPr>
              <w:spacing w:after="0" w:line="240" w:lineRule="auto"/>
            </w:pP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11068E3" w14:textId="77777777" w:rsidR="001E1CFA" w:rsidRPr="00220E5A" w:rsidRDefault="001E1CFA" w:rsidP="00220E5A">
            <w:pPr>
              <w:spacing w:after="0" w:line="240" w:lineRule="auto"/>
            </w:pPr>
          </w:p>
        </w:tc>
      </w:tr>
      <w:tr w:rsidR="002E4811" w:rsidRPr="00220E5A" w14:paraId="42FF9B92" w14:textId="77777777" w:rsidTr="00276A51">
        <w:tc>
          <w:tcPr>
            <w:tcW w:w="199" w:type="pct"/>
          </w:tcPr>
          <w:p w14:paraId="05562E38" w14:textId="29082C72" w:rsidR="00220E5A" w:rsidRPr="00220E5A" w:rsidRDefault="00DC6605" w:rsidP="00220E5A">
            <w:pPr>
              <w:spacing w:after="0" w:line="240" w:lineRule="auto"/>
            </w:pPr>
            <w:r>
              <w:t>4</w:t>
            </w:r>
          </w:p>
        </w:tc>
        <w:tc>
          <w:tcPr>
            <w:tcW w:w="4801" w:type="pct"/>
          </w:tcPr>
          <w:p w14:paraId="135E437F" w14:textId="77777777" w:rsidR="001E1CFA" w:rsidRDefault="001E1CFA" w:rsidP="001E1CFA">
            <w:pPr>
              <w:spacing w:after="0" w:line="240" w:lineRule="auto"/>
            </w:pPr>
            <w:r w:rsidRPr="008A2FBA">
              <w:rPr>
                <w:b/>
                <w:bCs/>
              </w:rPr>
              <w:t xml:space="preserve">What </w:t>
            </w:r>
            <w:r w:rsidRPr="008A2FBA">
              <w:rPr>
                <w:b/>
                <w:bCs/>
                <w:u w:val="single"/>
              </w:rPr>
              <w:t>specific</w:t>
            </w:r>
            <w:r w:rsidRPr="008A2FBA">
              <w:rPr>
                <w:b/>
                <w:bCs/>
              </w:rPr>
              <w:t xml:space="preserve"> consequences have you suffered?</w:t>
            </w:r>
            <w:r>
              <w:t xml:space="preserve"> (What is the result of your professional right/privilege being violated?)</w:t>
            </w:r>
          </w:p>
          <w:p w14:paraId="225026C5" w14:textId="77777777" w:rsidR="001E1CFA" w:rsidRPr="00220E5A" w:rsidRDefault="001E1CFA" w:rsidP="001E1CFA">
            <w:pPr>
              <w:spacing w:after="0" w:line="240" w:lineRule="auto"/>
            </w:pPr>
            <w:r>
              <w:fldChar w:fldCharType="begin">
                <w:ffData>
                  <w:name w:val="Text11"/>
                  <w:enabled/>
                  <w:calcOnExit w:val="0"/>
                  <w:textInput/>
                </w:ffData>
              </w:fldChar>
            </w:r>
            <w:bookmarkStart w:id="1"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58FB7D37" w14:textId="77777777" w:rsidR="001E1CFA" w:rsidRPr="00220E5A" w:rsidRDefault="001E1CFA" w:rsidP="00220E5A">
            <w:pPr>
              <w:spacing w:after="0" w:line="240" w:lineRule="auto"/>
            </w:pPr>
          </w:p>
        </w:tc>
      </w:tr>
      <w:tr w:rsidR="002E4811" w:rsidRPr="00220E5A" w14:paraId="0B1D702D" w14:textId="77777777" w:rsidTr="00276A51">
        <w:tc>
          <w:tcPr>
            <w:tcW w:w="199" w:type="pct"/>
          </w:tcPr>
          <w:p w14:paraId="630012CB" w14:textId="775490F1" w:rsidR="00220E5A" w:rsidRPr="00220E5A" w:rsidRDefault="00DC6605" w:rsidP="00220E5A">
            <w:pPr>
              <w:spacing w:after="0" w:line="240" w:lineRule="auto"/>
            </w:pPr>
            <w:r>
              <w:t>5</w:t>
            </w:r>
          </w:p>
        </w:tc>
        <w:tc>
          <w:tcPr>
            <w:tcW w:w="4801" w:type="pct"/>
          </w:tcPr>
          <w:p w14:paraId="14DDDF06" w14:textId="02F174C5" w:rsidR="007D0678" w:rsidRPr="008A2FBA" w:rsidRDefault="002E4811" w:rsidP="00220E5A">
            <w:pPr>
              <w:spacing w:after="0" w:line="240" w:lineRule="auto"/>
              <w:rPr>
                <w:b/>
                <w:bCs/>
              </w:rPr>
            </w:pPr>
            <w:r w:rsidRPr="008A2FBA">
              <w:rPr>
                <w:b/>
                <w:bCs/>
              </w:rPr>
              <w:t>Provide date(s) of the alleged violations:</w:t>
            </w:r>
          </w:p>
          <w:p w14:paraId="1EC1A486" w14:textId="77777777" w:rsidR="00220E5A" w:rsidRDefault="00520D21" w:rsidP="00220E5A">
            <w:pPr>
              <w:spacing w:after="0" w:line="240" w:lineRule="auto"/>
            </w:pPr>
            <w:r>
              <w:fldChar w:fldCharType="begin">
                <w:ffData>
                  <w:name w:val="Text13"/>
                  <w:enabled/>
                  <w:calcOnExit w:val="0"/>
                  <w:textInput/>
                </w:ffData>
              </w:fldChar>
            </w:r>
            <w:bookmarkStart w:id="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50BA034D" w14:textId="77777777" w:rsidR="00D0536A" w:rsidRPr="00220E5A" w:rsidRDefault="00D0536A" w:rsidP="00220E5A">
            <w:pPr>
              <w:spacing w:after="0" w:line="240" w:lineRule="auto"/>
            </w:pPr>
          </w:p>
        </w:tc>
      </w:tr>
      <w:tr w:rsidR="002E4811" w:rsidRPr="00220E5A" w14:paraId="7E0A709F" w14:textId="77777777" w:rsidTr="00276A51">
        <w:tc>
          <w:tcPr>
            <w:tcW w:w="199" w:type="pct"/>
          </w:tcPr>
          <w:p w14:paraId="0365219A" w14:textId="54BCA59A" w:rsidR="00220E5A" w:rsidRPr="00220E5A" w:rsidRDefault="00DC6605" w:rsidP="00220E5A">
            <w:pPr>
              <w:spacing w:after="0" w:line="240" w:lineRule="auto"/>
            </w:pPr>
            <w:r>
              <w:t>6</w:t>
            </w:r>
          </w:p>
        </w:tc>
        <w:tc>
          <w:tcPr>
            <w:tcW w:w="4801" w:type="pct"/>
          </w:tcPr>
          <w:p w14:paraId="59C6CDB6" w14:textId="761B5A58" w:rsidR="007D0678" w:rsidRDefault="00FD12E1" w:rsidP="008A2FBA">
            <w:pPr>
              <w:spacing w:after="0" w:line="240" w:lineRule="auto"/>
            </w:pPr>
            <w:r w:rsidRPr="008A2FBA">
              <w:rPr>
                <w:b/>
                <w:bCs/>
              </w:rPr>
              <w:t>What</w:t>
            </w:r>
            <w:r w:rsidR="00C2207B" w:rsidRPr="008A2FBA">
              <w:rPr>
                <w:b/>
                <w:bCs/>
              </w:rPr>
              <w:t xml:space="preserve"> </w:t>
            </w:r>
            <w:r w:rsidR="00C2207B" w:rsidRPr="008A2FBA">
              <w:rPr>
                <w:b/>
                <w:bCs/>
                <w:u w:val="single"/>
              </w:rPr>
              <w:t>specific</w:t>
            </w:r>
            <w:r w:rsidR="00C2207B" w:rsidRPr="008A2FBA">
              <w:rPr>
                <w:b/>
                <w:bCs/>
              </w:rPr>
              <w:t xml:space="preserve"> </w:t>
            </w:r>
            <w:r w:rsidR="002E4811" w:rsidRPr="008A2FBA">
              <w:rPr>
                <w:b/>
                <w:bCs/>
                <w:u w:val="single"/>
              </w:rPr>
              <w:t>non-disciplinary</w:t>
            </w:r>
            <w:r w:rsidR="002E4811" w:rsidRPr="008A2FBA">
              <w:rPr>
                <w:b/>
                <w:bCs/>
              </w:rPr>
              <w:t xml:space="preserve"> remedies </w:t>
            </w:r>
            <w:r w:rsidRPr="008A2FBA">
              <w:rPr>
                <w:b/>
                <w:bCs/>
              </w:rPr>
              <w:t xml:space="preserve">are </w:t>
            </w:r>
            <w:r w:rsidR="007D0678" w:rsidRPr="008A2FBA">
              <w:rPr>
                <w:b/>
                <w:bCs/>
              </w:rPr>
              <w:t>you seeking?</w:t>
            </w:r>
            <w:r w:rsidR="008A2FBA">
              <w:t xml:space="preserve"> (</w:t>
            </w:r>
            <w:r w:rsidR="00550632">
              <w:t>Explain</w:t>
            </w:r>
            <w:r w:rsidR="00550632" w:rsidRPr="00550632">
              <w:t xml:space="preserve"> how the remedies will res</w:t>
            </w:r>
            <w:r w:rsidR="00550632">
              <w:t>tore</w:t>
            </w:r>
            <w:r w:rsidR="00550632" w:rsidRPr="00550632">
              <w:t xml:space="preserve"> a right or privilege.</w:t>
            </w:r>
            <w:r w:rsidR="00550632">
              <w:t xml:space="preserve"> </w:t>
            </w:r>
            <w:r w:rsidR="00276A51">
              <w:t xml:space="preserve">Note: </w:t>
            </w:r>
            <w:r w:rsidR="008A2FBA">
              <w:t>P&amp;T does not have the authority to</w:t>
            </w:r>
            <w:r w:rsidR="00550632">
              <w:t xml:space="preserve"> </w:t>
            </w:r>
            <w:r w:rsidR="008A2FBA">
              <w:t xml:space="preserve">initiate disciplinary actions.) </w:t>
            </w:r>
          </w:p>
          <w:p w14:paraId="3ACEA4DF" w14:textId="77777777" w:rsidR="00220E5A" w:rsidRDefault="00520D21" w:rsidP="002E4811">
            <w:pPr>
              <w:spacing w:after="0" w:line="240" w:lineRule="auto"/>
            </w:pPr>
            <w:r>
              <w:fldChar w:fldCharType="begin">
                <w:ffData>
                  <w:name w:val="Text14"/>
                  <w:enabled/>
                  <w:calcOnExit w:val="0"/>
                  <w:textInput/>
                </w:ffData>
              </w:fldChar>
            </w:r>
            <w:bookmarkStart w:id="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6E7E4ADA" w14:textId="77777777" w:rsidR="001E1CFA" w:rsidRPr="00220E5A" w:rsidRDefault="001E1CFA" w:rsidP="002E4811">
            <w:pPr>
              <w:spacing w:after="0" w:line="240" w:lineRule="auto"/>
            </w:pPr>
          </w:p>
        </w:tc>
      </w:tr>
      <w:tr w:rsidR="002E4811" w:rsidRPr="00220E5A" w14:paraId="7EEEE65F" w14:textId="77777777" w:rsidTr="00276A51">
        <w:tc>
          <w:tcPr>
            <w:tcW w:w="199" w:type="pct"/>
          </w:tcPr>
          <w:p w14:paraId="718F8576" w14:textId="37B8F226" w:rsidR="00220E5A" w:rsidRPr="00220E5A" w:rsidRDefault="00DC6605" w:rsidP="00220E5A">
            <w:pPr>
              <w:spacing w:after="0" w:line="240" w:lineRule="auto"/>
            </w:pPr>
            <w:r>
              <w:t>7</w:t>
            </w:r>
          </w:p>
        </w:tc>
        <w:tc>
          <w:tcPr>
            <w:tcW w:w="4801" w:type="pct"/>
          </w:tcPr>
          <w:p w14:paraId="29FFE9E4" w14:textId="1F8DCDDC" w:rsidR="007D0678" w:rsidRDefault="00937A0F" w:rsidP="00220E5A">
            <w:pPr>
              <w:spacing w:after="0" w:line="240" w:lineRule="auto"/>
            </w:pPr>
            <w:r w:rsidRPr="008A2FBA">
              <w:rPr>
                <w:b/>
                <w:bCs/>
              </w:rPr>
              <w:t>Briefly describe any attempt(s) to achieve informal resolution of your complaint</w:t>
            </w:r>
            <w:r w:rsidR="008A2FBA" w:rsidRPr="008A2FBA">
              <w:rPr>
                <w:b/>
                <w:bCs/>
              </w:rPr>
              <w:t>. List the dates</w:t>
            </w:r>
            <w:r w:rsidR="00DC6605" w:rsidRPr="008A2FBA">
              <w:rPr>
                <w:b/>
                <w:bCs/>
              </w:rPr>
              <w:t xml:space="preserve"> and who was involved</w:t>
            </w:r>
            <w:r w:rsidR="008A2FBA">
              <w:t>:</w:t>
            </w:r>
          </w:p>
          <w:p w14:paraId="59BCAA91" w14:textId="77777777" w:rsidR="00220E5A" w:rsidRDefault="00520D21" w:rsidP="00220E5A">
            <w:pPr>
              <w:spacing w:after="0" w:line="240" w:lineRule="auto"/>
            </w:pPr>
            <w:r>
              <w:fldChar w:fldCharType="begin">
                <w:ffData>
                  <w:name w:val="Text15"/>
                  <w:enabled/>
                  <w:calcOnExit w:val="0"/>
                  <w:textInput/>
                </w:ffData>
              </w:fldChar>
            </w:r>
            <w:bookmarkStart w:id="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2D1AF9D3" w14:textId="77777777" w:rsidR="001E1CFA" w:rsidRPr="00220E5A" w:rsidRDefault="001E1CFA" w:rsidP="00220E5A">
            <w:pPr>
              <w:spacing w:after="0" w:line="240" w:lineRule="auto"/>
            </w:pPr>
          </w:p>
        </w:tc>
      </w:tr>
      <w:tr w:rsidR="002E4811" w:rsidRPr="00220E5A" w14:paraId="5682223F" w14:textId="77777777" w:rsidTr="00276A51">
        <w:tc>
          <w:tcPr>
            <w:tcW w:w="199" w:type="pct"/>
          </w:tcPr>
          <w:p w14:paraId="2E08B8BC" w14:textId="09A65527" w:rsidR="00220E5A" w:rsidRPr="00220E5A" w:rsidRDefault="00DC6605" w:rsidP="00220E5A">
            <w:pPr>
              <w:spacing w:after="0" w:line="240" w:lineRule="auto"/>
            </w:pPr>
            <w:r>
              <w:t>8</w:t>
            </w:r>
          </w:p>
        </w:tc>
        <w:tc>
          <w:tcPr>
            <w:tcW w:w="4801" w:type="pct"/>
          </w:tcPr>
          <w:p w14:paraId="1FA3BF45" w14:textId="1F3D0787" w:rsidR="007D0678" w:rsidRPr="008627D9" w:rsidRDefault="0023636D" w:rsidP="00220E5A">
            <w:pPr>
              <w:spacing w:after="0" w:line="240" w:lineRule="auto"/>
              <w:rPr>
                <w:b/>
                <w:bCs/>
              </w:rPr>
            </w:pPr>
            <w:r w:rsidRPr="008627D9">
              <w:rPr>
                <w:b/>
                <w:bCs/>
              </w:rPr>
              <w:t>Provide a</w:t>
            </w:r>
            <w:r w:rsidR="009C6BAA" w:rsidRPr="008627D9">
              <w:rPr>
                <w:b/>
                <w:bCs/>
              </w:rPr>
              <w:t>n itemized</w:t>
            </w:r>
            <w:r w:rsidRPr="008627D9">
              <w:rPr>
                <w:b/>
                <w:bCs/>
              </w:rPr>
              <w:t xml:space="preserve"> list of all </w:t>
            </w:r>
            <w:r w:rsidR="00B52CAC" w:rsidRPr="008627D9">
              <w:rPr>
                <w:b/>
                <w:bCs/>
              </w:rPr>
              <w:t xml:space="preserve">supporting documents </w:t>
            </w:r>
            <w:r w:rsidR="009C6BAA" w:rsidRPr="008627D9">
              <w:rPr>
                <w:b/>
                <w:bCs/>
              </w:rPr>
              <w:t>to substantiate your claim</w:t>
            </w:r>
            <w:r w:rsidR="008C2E09">
              <w:rPr>
                <w:b/>
                <w:bCs/>
              </w:rPr>
              <w:t xml:space="preserve"> </w:t>
            </w:r>
            <w:r w:rsidR="008C2E09">
              <w:t>(</w:t>
            </w:r>
            <w:r w:rsidR="008C2E09" w:rsidRPr="006A593B">
              <w:t>submitted information</w:t>
            </w:r>
            <w:r w:rsidR="008C2E09">
              <w:t xml:space="preserve"> must</w:t>
            </w:r>
            <w:r w:rsidR="008C2E09" w:rsidRPr="006A593B">
              <w:t xml:space="preserve"> be clearly labeled and indexed</w:t>
            </w:r>
            <w:r w:rsidR="008C2E09">
              <w:t>)</w:t>
            </w:r>
            <w:r w:rsidR="00B52CAC" w:rsidRPr="008627D9">
              <w:rPr>
                <w:b/>
                <w:bCs/>
              </w:rPr>
              <w:t>:</w:t>
            </w:r>
            <w:r w:rsidR="00520D21" w:rsidRPr="008627D9">
              <w:rPr>
                <w:b/>
                <w:bCs/>
              </w:rPr>
              <w:t xml:space="preserve"> </w:t>
            </w:r>
          </w:p>
          <w:p w14:paraId="1A486267" w14:textId="6DBAB348" w:rsidR="00E37D87" w:rsidRDefault="00520D21" w:rsidP="00220E5A">
            <w:pPr>
              <w:spacing w:after="0" w:line="240" w:lineRule="auto"/>
            </w:pPr>
            <w:r>
              <w:fldChar w:fldCharType="begin">
                <w:ffData>
                  <w:name w:val="Text16"/>
                  <w:enabled/>
                  <w:calcOnExit w:val="0"/>
                  <w:textInput/>
                </w:ffData>
              </w:fldChar>
            </w:r>
            <w:bookmarkStart w:id="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65F3D6BE" w14:textId="77777777" w:rsidR="00D0536A" w:rsidRPr="00220E5A" w:rsidRDefault="00D0536A" w:rsidP="00220E5A">
            <w:pPr>
              <w:spacing w:after="0" w:line="240" w:lineRule="auto"/>
            </w:pPr>
          </w:p>
        </w:tc>
      </w:tr>
      <w:tr w:rsidR="002E4811" w:rsidRPr="00220E5A" w14:paraId="35D961AA" w14:textId="77777777" w:rsidTr="00276A51">
        <w:tc>
          <w:tcPr>
            <w:tcW w:w="199" w:type="pct"/>
          </w:tcPr>
          <w:p w14:paraId="5968A1F4" w14:textId="7D50C270" w:rsidR="00220E5A" w:rsidRPr="00220E5A" w:rsidRDefault="00DC6605" w:rsidP="00220E5A">
            <w:pPr>
              <w:spacing w:after="0" w:line="240" w:lineRule="auto"/>
            </w:pPr>
            <w:r>
              <w:t>9</w:t>
            </w:r>
          </w:p>
        </w:tc>
        <w:tc>
          <w:tcPr>
            <w:tcW w:w="4801" w:type="pct"/>
          </w:tcPr>
          <w:p w14:paraId="1E19EA08" w14:textId="6B3B4E8A" w:rsidR="007D0678" w:rsidRPr="008627D9" w:rsidRDefault="00B52CAC" w:rsidP="00B52CAC">
            <w:pPr>
              <w:spacing w:after="0" w:line="240" w:lineRule="auto"/>
              <w:rPr>
                <w:b/>
                <w:bCs/>
              </w:rPr>
            </w:pPr>
            <w:r w:rsidRPr="008627D9">
              <w:rPr>
                <w:b/>
                <w:bCs/>
              </w:rPr>
              <w:t>Provide a lis</w:t>
            </w:r>
            <w:r w:rsidR="0023636D" w:rsidRPr="008627D9">
              <w:rPr>
                <w:b/>
                <w:bCs/>
              </w:rPr>
              <w:t xml:space="preserve">t of all </w:t>
            </w:r>
            <w:r w:rsidR="00C2207B" w:rsidRPr="008627D9">
              <w:rPr>
                <w:b/>
                <w:bCs/>
              </w:rPr>
              <w:t>witnesses</w:t>
            </w:r>
            <w:r w:rsidR="003A6349" w:rsidRPr="008627D9">
              <w:rPr>
                <w:b/>
                <w:bCs/>
              </w:rPr>
              <w:t xml:space="preserve"> and </w:t>
            </w:r>
            <w:r w:rsidR="00C2207B" w:rsidRPr="008627D9">
              <w:rPr>
                <w:b/>
                <w:bCs/>
              </w:rPr>
              <w:t>e</w:t>
            </w:r>
            <w:r w:rsidRPr="008627D9">
              <w:rPr>
                <w:b/>
                <w:bCs/>
              </w:rPr>
              <w:t>xplain their relevance to the case</w:t>
            </w:r>
            <w:r w:rsidR="009C6BAA" w:rsidRPr="008627D9">
              <w:rPr>
                <w:b/>
                <w:bCs/>
              </w:rPr>
              <w:t>:</w:t>
            </w:r>
          </w:p>
          <w:p w14:paraId="6333E6F5" w14:textId="77777777" w:rsidR="00220E5A" w:rsidRDefault="00520D21" w:rsidP="00B52CAC">
            <w:pPr>
              <w:spacing w:after="0" w:line="240" w:lineRule="auto"/>
            </w:pPr>
            <w:r>
              <w:fldChar w:fldCharType="begin">
                <w:ffData>
                  <w:name w:val="Text17"/>
                  <w:enabled/>
                  <w:calcOnExit w:val="0"/>
                  <w:textInput/>
                </w:ffData>
              </w:fldChar>
            </w:r>
            <w:bookmarkStart w:id="6"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280A7FE6" w14:textId="77777777" w:rsidR="001E1CFA" w:rsidRPr="00220E5A" w:rsidRDefault="001E1CFA" w:rsidP="00B52CAC">
            <w:pPr>
              <w:spacing w:after="0" w:line="240" w:lineRule="auto"/>
            </w:pPr>
          </w:p>
        </w:tc>
      </w:tr>
      <w:tr w:rsidR="002E4811" w:rsidRPr="00220E5A" w14:paraId="62231FB2" w14:textId="77777777" w:rsidTr="00276A51">
        <w:tc>
          <w:tcPr>
            <w:tcW w:w="199" w:type="pct"/>
          </w:tcPr>
          <w:p w14:paraId="6F8478B1" w14:textId="5454EB09" w:rsidR="00220E5A" w:rsidRPr="00220E5A" w:rsidRDefault="00DC6605" w:rsidP="00220E5A">
            <w:pPr>
              <w:spacing w:after="0" w:line="240" w:lineRule="auto"/>
            </w:pPr>
            <w:r>
              <w:t>10</w:t>
            </w:r>
          </w:p>
        </w:tc>
        <w:tc>
          <w:tcPr>
            <w:tcW w:w="4801" w:type="pct"/>
          </w:tcPr>
          <w:p w14:paraId="48171882" w14:textId="055BDEB8" w:rsidR="007D0678" w:rsidRPr="008627D9" w:rsidRDefault="00471952" w:rsidP="00220E5A">
            <w:pPr>
              <w:spacing w:after="0" w:line="240" w:lineRule="auto"/>
              <w:rPr>
                <w:b/>
                <w:bCs/>
              </w:rPr>
            </w:pPr>
            <w:r w:rsidRPr="008627D9">
              <w:rPr>
                <w:b/>
                <w:bCs/>
              </w:rPr>
              <w:t>A</w:t>
            </w:r>
            <w:r w:rsidR="00FB2AD1" w:rsidRPr="008627D9">
              <w:rPr>
                <w:b/>
                <w:bCs/>
              </w:rPr>
              <w:t>ny other relevant comments or information</w:t>
            </w:r>
            <w:r w:rsidR="008627D9">
              <w:rPr>
                <w:b/>
                <w:bCs/>
              </w:rPr>
              <w:t xml:space="preserve">: </w:t>
            </w:r>
            <w:r w:rsidR="008627D9">
              <w:t>(You may attach a brief narrative of no more than two pages in length.)</w:t>
            </w:r>
          </w:p>
          <w:p w14:paraId="391416F5" w14:textId="77777777" w:rsidR="00220E5A" w:rsidRDefault="00DB282B" w:rsidP="00220E5A">
            <w:pPr>
              <w:spacing w:after="0" w:line="240" w:lineRule="auto"/>
            </w:pPr>
            <w:r>
              <w:fldChar w:fldCharType="begin">
                <w:ffData>
                  <w:name w:val="Text18"/>
                  <w:enabled/>
                  <w:calcOnExit w:val="0"/>
                  <w:textInput/>
                </w:ffData>
              </w:fldChar>
            </w:r>
            <w:bookmarkStart w:id="7"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6535F5C9" w14:textId="77777777" w:rsidR="001E1CFA" w:rsidRPr="00220E5A" w:rsidRDefault="001E1CFA" w:rsidP="00220E5A">
            <w:pPr>
              <w:spacing w:after="0" w:line="240" w:lineRule="auto"/>
            </w:pPr>
          </w:p>
        </w:tc>
      </w:tr>
    </w:tbl>
    <w:p w14:paraId="7883DD48" w14:textId="77777777" w:rsidR="00220E5A" w:rsidRDefault="00220E5A"/>
    <w:sectPr w:rsidR="00220E5A" w:rsidSect="003443D6">
      <w:footerReference w:type="default" r:id="rId16"/>
      <w:headerReference w:type="first" r:id="rId1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6073F" w14:textId="77777777" w:rsidR="00AE6FE0" w:rsidRDefault="00AE6FE0" w:rsidP="002E4811">
      <w:pPr>
        <w:spacing w:after="0" w:line="240" w:lineRule="auto"/>
      </w:pPr>
      <w:r>
        <w:separator/>
      </w:r>
    </w:p>
  </w:endnote>
  <w:endnote w:type="continuationSeparator" w:id="0">
    <w:p w14:paraId="12305493" w14:textId="77777777" w:rsidR="00AE6FE0" w:rsidRDefault="00AE6FE0" w:rsidP="002E4811">
      <w:pPr>
        <w:spacing w:after="0" w:line="240" w:lineRule="auto"/>
      </w:pPr>
      <w:r>
        <w:continuationSeparator/>
      </w:r>
    </w:p>
  </w:endnote>
  <w:endnote w:type="continuationNotice" w:id="1">
    <w:p w14:paraId="3FEB1495" w14:textId="77777777" w:rsidR="00AE6FE0" w:rsidRDefault="00AE6F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0FEE" w14:textId="77777777" w:rsidR="00CB0260" w:rsidRDefault="00CB0260">
    <w:pPr>
      <w:pStyle w:val="Footer"/>
      <w:jc w:val="center"/>
    </w:pPr>
    <w:r>
      <w:t xml:space="preserve">Page </w:t>
    </w:r>
    <w:r>
      <w:fldChar w:fldCharType="begin"/>
    </w:r>
    <w:r>
      <w:instrText xml:space="preserve"> PAGE   \* MERGEFORMAT </w:instrText>
    </w:r>
    <w:r>
      <w:fldChar w:fldCharType="separate"/>
    </w:r>
    <w:r w:rsidR="00C2580C">
      <w:rPr>
        <w:noProof/>
      </w:rPr>
      <w:t>1</w:t>
    </w:r>
    <w:r>
      <w:fldChar w:fldCharType="end"/>
    </w:r>
    <w:r>
      <w:t xml:space="preserve"> of </w:t>
    </w:r>
    <w:r>
      <w:fldChar w:fldCharType="begin"/>
    </w:r>
    <w:r>
      <w:instrText xml:space="preserve"> NUMPAGES  \# "0" \* Arabic  \* MERGEFORMAT </w:instrText>
    </w:r>
    <w:r>
      <w:fldChar w:fldCharType="separate"/>
    </w:r>
    <w:r w:rsidR="00C2580C">
      <w:rPr>
        <w:noProof/>
      </w:rPr>
      <w:t>2</w:t>
    </w:r>
    <w:r>
      <w:fldChar w:fldCharType="end"/>
    </w:r>
  </w:p>
  <w:p w14:paraId="1F79E073" w14:textId="77777777" w:rsidR="00CB0260" w:rsidRDefault="00CB0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EBF82" w14:textId="77777777" w:rsidR="00AE6FE0" w:rsidRDefault="00AE6FE0" w:rsidP="002E4811">
      <w:pPr>
        <w:spacing w:after="0" w:line="240" w:lineRule="auto"/>
      </w:pPr>
      <w:r>
        <w:separator/>
      </w:r>
    </w:p>
  </w:footnote>
  <w:footnote w:type="continuationSeparator" w:id="0">
    <w:p w14:paraId="342133C8" w14:textId="77777777" w:rsidR="00AE6FE0" w:rsidRDefault="00AE6FE0" w:rsidP="002E4811">
      <w:pPr>
        <w:spacing w:after="0" w:line="240" w:lineRule="auto"/>
      </w:pPr>
      <w:r>
        <w:continuationSeparator/>
      </w:r>
    </w:p>
  </w:footnote>
  <w:footnote w:type="continuationNotice" w:id="1">
    <w:p w14:paraId="4E5F1F2D" w14:textId="77777777" w:rsidR="00AE6FE0" w:rsidRDefault="00AE6FE0">
      <w:pPr>
        <w:spacing w:after="0" w:line="240" w:lineRule="auto"/>
      </w:pPr>
    </w:p>
  </w:footnote>
  <w:footnote w:id="2">
    <w:p w14:paraId="536F13D4" w14:textId="37B40CBB" w:rsidR="001E1CFA" w:rsidRDefault="001E1CFA" w:rsidP="001E1CFA">
      <w:pPr>
        <w:pStyle w:val="FootnoteText"/>
      </w:pPr>
      <w:r>
        <w:rPr>
          <w:rStyle w:val="FootnoteReference"/>
        </w:rPr>
        <w:footnoteRef/>
      </w:r>
      <w:r>
        <w:t xml:space="preserve"> </w:t>
      </w:r>
      <w:r w:rsidRPr="000D1132">
        <w:t>If you are grieving a personnel matter, it is only</w:t>
      </w:r>
      <w:r>
        <w:t xml:space="preserve"> </w:t>
      </w:r>
      <w:r w:rsidRPr="000D1132">
        <w:t>valid if based on a procedural violation or impermissible</w:t>
      </w:r>
      <w:r>
        <w:t xml:space="preserve"> </w:t>
      </w:r>
      <w:r w:rsidRPr="000D1132">
        <w:t>criteria (anything other than teaching, service, research,</w:t>
      </w:r>
      <w:r>
        <w:t xml:space="preserve"> </w:t>
      </w:r>
      <w:r w:rsidRPr="000D1132">
        <w:t>or professional competence)</w:t>
      </w:r>
      <w:r w:rsidR="00276A51">
        <w:t xml:space="preserve"> Senate Bylaw 335.A</w:t>
      </w:r>
      <w:r w:rsidRPr="000D1132">
        <w:t>.</w:t>
      </w:r>
      <w:r w:rsidR="00387B22">
        <w:t>3</w:t>
      </w:r>
      <w:r w:rsidR="00276A51">
        <w:t>.</w:t>
      </w:r>
      <w:r w:rsidRPr="000D113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E318" w14:textId="48D82385" w:rsidR="003443D6" w:rsidRPr="009130CF" w:rsidRDefault="003443D6">
    <w:pPr>
      <w:pStyle w:val="Header"/>
      <w:rPr>
        <w:i/>
        <w:iCs/>
        <w:sz w:val="18"/>
        <w:szCs w:val="18"/>
      </w:rPr>
    </w:pPr>
    <w:r w:rsidRPr="009130CF">
      <w:rPr>
        <w:i/>
        <w:iCs/>
        <w:sz w:val="18"/>
        <w:szCs w:val="18"/>
      </w:rPr>
      <w:t xml:space="preserve">Revised </w:t>
    </w:r>
    <w:r w:rsidR="00096583">
      <w:rPr>
        <w:i/>
        <w:iCs/>
        <w:sz w:val="18"/>
        <w:szCs w:val="18"/>
      </w:rPr>
      <w:t>10.23.26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70"/>
    <w:rsid w:val="00006977"/>
    <w:rsid w:val="00057D23"/>
    <w:rsid w:val="00066231"/>
    <w:rsid w:val="00071209"/>
    <w:rsid w:val="00096583"/>
    <w:rsid w:val="000D1132"/>
    <w:rsid w:val="00141D9D"/>
    <w:rsid w:val="00183A2A"/>
    <w:rsid w:val="001930A7"/>
    <w:rsid w:val="00196895"/>
    <w:rsid w:val="001E1CFA"/>
    <w:rsid w:val="00202B08"/>
    <w:rsid w:val="00214497"/>
    <w:rsid w:val="00220E5A"/>
    <w:rsid w:val="00225341"/>
    <w:rsid w:val="0023636D"/>
    <w:rsid w:val="00252BDD"/>
    <w:rsid w:val="002533C1"/>
    <w:rsid w:val="00276A51"/>
    <w:rsid w:val="00284B03"/>
    <w:rsid w:val="002B7CB2"/>
    <w:rsid w:val="002C75F5"/>
    <w:rsid w:val="002C7C22"/>
    <w:rsid w:val="002E4811"/>
    <w:rsid w:val="002E5287"/>
    <w:rsid w:val="003243F6"/>
    <w:rsid w:val="00324D71"/>
    <w:rsid w:val="003443D6"/>
    <w:rsid w:val="00355EAB"/>
    <w:rsid w:val="00387B22"/>
    <w:rsid w:val="00396729"/>
    <w:rsid w:val="003A6349"/>
    <w:rsid w:val="003C1F49"/>
    <w:rsid w:val="003E366F"/>
    <w:rsid w:val="00401373"/>
    <w:rsid w:val="00451B24"/>
    <w:rsid w:val="00464F11"/>
    <w:rsid w:val="00466746"/>
    <w:rsid w:val="00471952"/>
    <w:rsid w:val="00476817"/>
    <w:rsid w:val="00483FB4"/>
    <w:rsid w:val="004D60A3"/>
    <w:rsid w:val="004E1A3D"/>
    <w:rsid w:val="004E5C7B"/>
    <w:rsid w:val="004F115C"/>
    <w:rsid w:val="004F6602"/>
    <w:rsid w:val="00504080"/>
    <w:rsid w:val="00520D21"/>
    <w:rsid w:val="00535EF2"/>
    <w:rsid w:val="00550632"/>
    <w:rsid w:val="005C2F27"/>
    <w:rsid w:val="005D55EC"/>
    <w:rsid w:val="005E0A00"/>
    <w:rsid w:val="005F0EB1"/>
    <w:rsid w:val="0063594B"/>
    <w:rsid w:val="00651B4F"/>
    <w:rsid w:val="006B268C"/>
    <w:rsid w:val="006F04FD"/>
    <w:rsid w:val="006F069A"/>
    <w:rsid w:val="006F7FB9"/>
    <w:rsid w:val="00720A75"/>
    <w:rsid w:val="00731AD5"/>
    <w:rsid w:val="0076357B"/>
    <w:rsid w:val="00777AFA"/>
    <w:rsid w:val="00780904"/>
    <w:rsid w:val="00783419"/>
    <w:rsid w:val="007A016F"/>
    <w:rsid w:val="007C5664"/>
    <w:rsid w:val="007D0678"/>
    <w:rsid w:val="00825F5C"/>
    <w:rsid w:val="00836967"/>
    <w:rsid w:val="008627D9"/>
    <w:rsid w:val="008866ED"/>
    <w:rsid w:val="008950C2"/>
    <w:rsid w:val="008A2FBA"/>
    <w:rsid w:val="008C2E09"/>
    <w:rsid w:val="009130CF"/>
    <w:rsid w:val="00931436"/>
    <w:rsid w:val="00937A0F"/>
    <w:rsid w:val="009C6BAA"/>
    <w:rsid w:val="009D262A"/>
    <w:rsid w:val="00A345D5"/>
    <w:rsid w:val="00A77B19"/>
    <w:rsid w:val="00A8509D"/>
    <w:rsid w:val="00A96172"/>
    <w:rsid w:val="00AB3FE1"/>
    <w:rsid w:val="00AB6533"/>
    <w:rsid w:val="00AD4514"/>
    <w:rsid w:val="00AE15B4"/>
    <w:rsid w:val="00AE6FE0"/>
    <w:rsid w:val="00B24970"/>
    <w:rsid w:val="00B52CAC"/>
    <w:rsid w:val="00B64546"/>
    <w:rsid w:val="00B94229"/>
    <w:rsid w:val="00B94FD8"/>
    <w:rsid w:val="00BA765F"/>
    <w:rsid w:val="00BD5DFD"/>
    <w:rsid w:val="00C0395B"/>
    <w:rsid w:val="00C2207B"/>
    <w:rsid w:val="00C2580C"/>
    <w:rsid w:val="00C5602F"/>
    <w:rsid w:val="00C9373A"/>
    <w:rsid w:val="00CB0260"/>
    <w:rsid w:val="00D0536A"/>
    <w:rsid w:val="00D113B2"/>
    <w:rsid w:val="00D72130"/>
    <w:rsid w:val="00D91E76"/>
    <w:rsid w:val="00DA6D8E"/>
    <w:rsid w:val="00DA74DE"/>
    <w:rsid w:val="00DB282B"/>
    <w:rsid w:val="00DB2D6F"/>
    <w:rsid w:val="00DC4D8A"/>
    <w:rsid w:val="00DC6605"/>
    <w:rsid w:val="00DD650B"/>
    <w:rsid w:val="00DF7344"/>
    <w:rsid w:val="00E13A32"/>
    <w:rsid w:val="00E20786"/>
    <w:rsid w:val="00E37D87"/>
    <w:rsid w:val="00E74805"/>
    <w:rsid w:val="00E75A9E"/>
    <w:rsid w:val="00EA2D0E"/>
    <w:rsid w:val="00EA3970"/>
    <w:rsid w:val="00EE6F3C"/>
    <w:rsid w:val="00F52C7E"/>
    <w:rsid w:val="00FB2AD1"/>
    <w:rsid w:val="00FD12E1"/>
    <w:rsid w:val="00FE3307"/>
    <w:rsid w:val="00FF3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F7B83"/>
  <w15:chartTrackingRefBased/>
  <w15:docId w15:val="{56500A40-87F9-48B1-B500-0E70702C1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A5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0E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2E4811"/>
    <w:rPr>
      <w:sz w:val="20"/>
      <w:szCs w:val="20"/>
    </w:rPr>
  </w:style>
  <w:style w:type="character" w:customStyle="1" w:styleId="FootnoteTextChar">
    <w:name w:val="Footnote Text Char"/>
    <w:basedOn w:val="DefaultParagraphFont"/>
    <w:link w:val="FootnoteText"/>
    <w:uiPriority w:val="99"/>
    <w:semiHidden/>
    <w:rsid w:val="002E4811"/>
  </w:style>
  <w:style w:type="character" w:styleId="FootnoteReference">
    <w:name w:val="footnote reference"/>
    <w:basedOn w:val="DefaultParagraphFont"/>
    <w:uiPriority w:val="99"/>
    <w:semiHidden/>
    <w:unhideWhenUsed/>
    <w:rsid w:val="002E4811"/>
    <w:rPr>
      <w:vertAlign w:val="superscript"/>
    </w:rPr>
  </w:style>
  <w:style w:type="paragraph" w:styleId="Header">
    <w:name w:val="header"/>
    <w:basedOn w:val="Normal"/>
    <w:link w:val="HeaderChar"/>
    <w:uiPriority w:val="99"/>
    <w:unhideWhenUsed/>
    <w:rsid w:val="00471952"/>
    <w:pPr>
      <w:tabs>
        <w:tab w:val="center" w:pos="4680"/>
        <w:tab w:val="right" w:pos="9360"/>
      </w:tabs>
    </w:pPr>
  </w:style>
  <w:style w:type="character" w:customStyle="1" w:styleId="HeaderChar">
    <w:name w:val="Header Char"/>
    <w:basedOn w:val="DefaultParagraphFont"/>
    <w:link w:val="Header"/>
    <w:uiPriority w:val="99"/>
    <w:rsid w:val="00471952"/>
    <w:rPr>
      <w:sz w:val="22"/>
      <w:szCs w:val="22"/>
    </w:rPr>
  </w:style>
  <w:style w:type="paragraph" w:styleId="Footer">
    <w:name w:val="footer"/>
    <w:basedOn w:val="Normal"/>
    <w:link w:val="FooterChar"/>
    <w:uiPriority w:val="99"/>
    <w:unhideWhenUsed/>
    <w:rsid w:val="00471952"/>
    <w:pPr>
      <w:tabs>
        <w:tab w:val="center" w:pos="4680"/>
        <w:tab w:val="right" w:pos="9360"/>
      </w:tabs>
    </w:pPr>
  </w:style>
  <w:style w:type="character" w:customStyle="1" w:styleId="FooterChar">
    <w:name w:val="Footer Char"/>
    <w:basedOn w:val="DefaultParagraphFont"/>
    <w:link w:val="Footer"/>
    <w:uiPriority w:val="99"/>
    <w:rsid w:val="00471952"/>
    <w:rPr>
      <w:sz w:val="22"/>
      <w:szCs w:val="22"/>
    </w:rPr>
  </w:style>
  <w:style w:type="paragraph" w:styleId="BalloonText">
    <w:name w:val="Balloon Text"/>
    <w:basedOn w:val="Normal"/>
    <w:link w:val="BalloonTextChar"/>
    <w:uiPriority w:val="99"/>
    <w:semiHidden/>
    <w:unhideWhenUsed/>
    <w:rsid w:val="00471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952"/>
    <w:rPr>
      <w:rFonts w:ascii="Tahoma" w:hAnsi="Tahoma" w:cs="Tahoma"/>
      <w:sz w:val="16"/>
      <w:szCs w:val="16"/>
    </w:rPr>
  </w:style>
  <w:style w:type="character" w:styleId="Hyperlink">
    <w:name w:val="Hyperlink"/>
    <w:basedOn w:val="DefaultParagraphFont"/>
    <w:uiPriority w:val="99"/>
    <w:unhideWhenUsed/>
    <w:rsid w:val="00780904"/>
    <w:rPr>
      <w:color w:val="0000FF"/>
      <w:u w:val="single"/>
    </w:rPr>
  </w:style>
  <w:style w:type="character" w:styleId="UnresolvedMention">
    <w:name w:val="Unresolved Mention"/>
    <w:basedOn w:val="DefaultParagraphFont"/>
    <w:uiPriority w:val="99"/>
    <w:semiHidden/>
    <w:unhideWhenUsed/>
    <w:rsid w:val="00DC6605"/>
    <w:rPr>
      <w:color w:val="605E5C"/>
      <w:shd w:val="clear" w:color="auto" w:fill="E1DFDD"/>
    </w:rPr>
  </w:style>
  <w:style w:type="character" w:styleId="FollowedHyperlink">
    <w:name w:val="FollowedHyperlink"/>
    <w:basedOn w:val="DefaultParagraphFont"/>
    <w:uiPriority w:val="99"/>
    <w:semiHidden/>
    <w:unhideWhenUsed/>
    <w:rsid w:val="00284B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cop.edu/academic-personnel-programs/_files/apm/apm-015.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nate.ucr.edu/committees/3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nate.ucr.edu/about/grievance_disciplinary_procedures" TargetMode="External"/><Relationship Id="rId5" Type="http://schemas.openxmlformats.org/officeDocument/2006/relationships/styles" Target="styles.xml"/><Relationship Id="rId15" Type="http://schemas.openxmlformats.org/officeDocument/2006/relationships/hyperlink" Target="mailto:veronica.quesada@ucr.edu" TargetMode="External"/><Relationship Id="rId10" Type="http://schemas.openxmlformats.org/officeDocument/2006/relationships/hyperlink" Target="https://senate.universityofcalifornia.edu/bylaws-regulations/bylaws/blpart3.html"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senate.ucr.edu/committees/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q\University%20of%20California,%20Riverside\Senate%20-%20P&amp;T-Charges\0.%20Procedures-Forms-Orientation%20Material\Grievance%20form%20as%20a%20wor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57c57a-543e-48c1-8612-7d60c26852cc" xsi:nil="true"/>
    <lcf76f155ced4ddcb4097134ff3c332f xmlns="2ccc1c62-2399-4aa9-9110-2ab95b621645">
      <Terms xmlns="http://schemas.microsoft.com/office/infopath/2007/PartnerControls"/>
    </lcf76f155ced4ddcb4097134ff3c332f>
    <SharedWithUsers xmlns="d257c57a-543e-48c1-8612-7d60c26852cc">
      <UserInfo>
        <DisplayName>Veronica Quesada</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3D7793683BB4181D99D01DBBC9074" ma:contentTypeVersion="19" ma:contentTypeDescription="Create a new document." ma:contentTypeScope="" ma:versionID="8ff46886f43a7ed49aae3f86a4298676">
  <xsd:schema xmlns:xsd="http://www.w3.org/2001/XMLSchema" xmlns:xs="http://www.w3.org/2001/XMLSchema" xmlns:p="http://schemas.microsoft.com/office/2006/metadata/properties" xmlns:ns2="d257c57a-543e-48c1-8612-7d60c26852cc" xmlns:ns3="2ccc1c62-2399-4aa9-9110-2ab95b621645" targetNamespace="http://schemas.microsoft.com/office/2006/metadata/properties" ma:root="true" ma:fieldsID="0d43b32318c311d99646ded9bc5e0b70" ns2:_="" ns3:_="">
    <xsd:import namespace="d257c57a-543e-48c1-8612-7d60c26852cc"/>
    <xsd:import namespace="2ccc1c62-2399-4aa9-9110-2ab95b62164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7c57a-543e-48c1-8612-7d60c26852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6fc159-e1fa-49ba-a9a0-fbc7c8610fe8}" ma:internalName="TaxCatchAll" ma:showField="CatchAllData" ma:web="d257c57a-543e-48c1-8612-7d60c2685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cc1c62-2399-4aa9-9110-2ab95b6216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5B4ED-F060-450A-BA41-15359F0A1841}">
  <ds:schemaRefs>
    <ds:schemaRef ds:uri="http://schemas.microsoft.com/office/2006/metadata/properties"/>
    <ds:schemaRef ds:uri="http://schemas.microsoft.com/office/infopath/2007/PartnerControls"/>
    <ds:schemaRef ds:uri="d257c57a-543e-48c1-8612-7d60c26852cc"/>
    <ds:schemaRef ds:uri="2ccc1c62-2399-4aa9-9110-2ab95b621645"/>
  </ds:schemaRefs>
</ds:datastoreItem>
</file>

<file path=customXml/itemProps2.xml><?xml version="1.0" encoding="utf-8"?>
<ds:datastoreItem xmlns:ds="http://schemas.openxmlformats.org/officeDocument/2006/customXml" ds:itemID="{CBB98B3A-9675-423A-96DC-1C22BF79DE6A}">
  <ds:schemaRefs>
    <ds:schemaRef ds:uri="http://schemas.microsoft.com/sharepoint/v3/contenttype/forms"/>
  </ds:schemaRefs>
</ds:datastoreItem>
</file>

<file path=customXml/itemProps3.xml><?xml version="1.0" encoding="utf-8"?>
<ds:datastoreItem xmlns:ds="http://schemas.openxmlformats.org/officeDocument/2006/customXml" ds:itemID="{B5759684-CCF8-4922-BBE0-33B5FD6FC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7c57a-543e-48c1-8612-7d60c26852cc"/>
    <ds:schemaRef ds:uri="2ccc1c62-2399-4aa9-9110-2ab95b621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DEBE5-EE5B-4B7C-BACE-ADCC02C04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Grievance form as a word template</Template>
  <TotalTime>201</TotalTime>
  <Pages>3</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Committee on Privilege and Tenure at UCR</vt:lpstr>
    </vt:vector>
  </TitlesOfParts>
  <Company/>
  <LinksUpToDate>false</LinksUpToDate>
  <CharactersWithSpaces>6630</CharactersWithSpaces>
  <SharedDoc>false</SharedDoc>
  <HLinks>
    <vt:vector size="6" baseType="variant">
      <vt:variant>
        <vt:i4>6946854</vt:i4>
      </vt:variant>
      <vt:variant>
        <vt:i4>0</vt:i4>
      </vt:variant>
      <vt:variant>
        <vt:i4>0</vt:i4>
      </vt:variant>
      <vt:variant>
        <vt:i4>5</vt:i4>
      </vt:variant>
      <vt:variant>
        <vt:lpwstr>http://www.senate.ucr.edu/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on Privilege and Tenure at UCR</dc:title>
  <dc:subject/>
  <dc:creator>cherysac;veronica.quesada@ucr.edu</dc:creator>
  <cp:keywords/>
  <cp:lastModifiedBy>Veronica Quesada</cp:lastModifiedBy>
  <cp:revision>32</cp:revision>
  <cp:lastPrinted>1900-01-01T08:00:00Z</cp:lastPrinted>
  <dcterms:created xsi:type="dcterms:W3CDTF">2024-06-14T22:21:00Z</dcterms:created>
  <dcterms:modified xsi:type="dcterms:W3CDTF">2026-10-23T16:57:00Z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0x010100B553D7793683BB4181D99D01DBBC9074</vt:lpwstr>
  </property>
  <property fmtid="{D5CDD505-2E9C-101B-9397-08002B2CF9AE}" pid="3" name="MediaServiceImageTags">
    <vt:lpwstr/>
  </property>
</Properties>
</file>